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12A92" w14:textId="54A80367" w:rsidR="00FF2D9B" w:rsidRDefault="00932152" w:rsidP="000B6D6A">
      <w:pPr>
        <w:rPr>
          <w:noProof/>
          <w:lang w:eastAsia="en-CA"/>
        </w:rPr>
      </w:pPr>
      <w:r>
        <w:rPr>
          <w:rStyle w:val="Emphasis"/>
          <w:rFonts w:eastAsia="Calibri"/>
        </w:rPr>
        <w:t>Supply Ontario</w:t>
      </w:r>
      <w:r w:rsidR="0039651D">
        <w:rPr>
          <w:rStyle w:val="Emphasis"/>
          <w:rFonts w:eastAsia="Calibri"/>
        </w:rPr>
        <w:br/>
      </w:r>
    </w:p>
    <w:p w14:paraId="1E6AE0A2" w14:textId="0C342695" w:rsidR="00C9015B" w:rsidRDefault="00C9015B" w:rsidP="000B6D6A">
      <w:pPr>
        <w:rPr>
          <w:rStyle w:val="SubtleEmphasis"/>
          <w:rFonts w:eastAsia="Calibri"/>
          <w:b/>
          <w:sz w:val="32"/>
        </w:rPr>
      </w:pPr>
    </w:p>
    <w:p w14:paraId="4ABD237F" w14:textId="77777777" w:rsidR="001E6D98" w:rsidRPr="0039651D" w:rsidRDefault="001E6D98" w:rsidP="000B6D6A">
      <w:pPr>
        <w:rPr>
          <w:rStyle w:val="SubtleEmphasis"/>
          <w:rFonts w:eastAsia="Calibri"/>
          <w:b/>
          <w:sz w:val="32"/>
        </w:rPr>
      </w:pPr>
    </w:p>
    <w:p w14:paraId="0538662B" w14:textId="77777777" w:rsidR="00FF2D9B" w:rsidRPr="00D40CCE" w:rsidRDefault="002137B8" w:rsidP="000B6D6A">
      <w:pPr>
        <w:pStyle w:val="Heading1"/>
        <w:rPr>
          <w:sz w:val="40"/>
          <w:szCs w:val="40"/>
        </w:rPr>
      </w:pPr>
      <w:bookmarkStart w:id="0" w:name="_Toc22645127"/>
      <w:bookmarkStart w:id="1" w:name="_Toc22911390"/>
      <w:r w:rsidRPr="00D40CCE">
        <w:rPr>
          <w:sz w:val="40"/>
          <w:szCs w:val="40"/>
        </w:rPr>
        <w:t>User Guide</w:t>
      </w:r>
      <w:bookmarkEnd w:id="0"/>
      <w:bookmarkEnd w:id="1"/>
    </w:p>
    <w:p w14:paraId="4E6C47CA" w14:textId="26BA7FCB" w:rsidR="00A70C80" w:rsidRPr="00D40CCE" w:rsidRDefault="00FF2D9B" w:rsidP="00A70C80">
      <w:pPr>
        <w:pStyle w:val="Heading2"/>
      </w:pPr>
      <w:bookmarkStart w:id="2" w:name="_Toc22645128"/>
      <w:bookmarkStart w:id="3" w:name="_Toc22911391"/>
      <w:r w:rsidRPr="00D40CCE">
        <w:t xml:space="preserve">VENDOR REPORTING </w:t>
      </w:r>
      <w:r w:rsidR="006F185A" w:rsidRPr="00D40CCE">
        <w:t xml:space="preserve">PORTAL </w:t>
      </w:r>
      <w:r w:rsidRPr="00D40CCE">
        <w:t>ON-LINE</w:t>
      </w:r>
      <w:bookmarkEnd w:id="2"/>
      <w:bookmarkEnd w:id="3"/>
    </w:p>
    <w:p w14:paraId="54A0980E" w14:textId="77777777" w:rsidR="00A70C80" w:rsidRDefault="00A70C80">
      <w:pPr>
        <w:shd w:val="clear" w:color="auto" w:fill="auto"/>
        <w:spacing w:before="0" w:line="240" w:lineRule="auto"/>
        <w:rPr>
          <w:rFonts w:ascii="Verdana" w:hAnsi="Verdana" w:cs="Open Sans"/>
          <w:b/>
          <w:color w:val="336600"/>
          <w:sz w:val="48"/>
        </w:rPr>
      </w:pPr>
      <w:r>
        <w:br w:type="page"/>
      </w:r>
    </w:p>
    <w:sdt>
      <w:sdtPr>
        <w:rPr>
          <w:rFonts w:ascii="Arial" w:eastAsia="Verdana" w:hAnsi="Arial" w:cs="Arial"/>
          <w:color w:val="000000"/>
          <w:sz w:val="24"/>
          <w:szCs w:val="24"/>
          <w:lang w:val="en-CA"/>
        </w:rPr>
        <w:id w:val="1323756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1E4D78E" w14:textId="77777777" w:rsidR="00B93EA2" w:rsidRDefault="00B93EA2">
          <w:pPr>
            <w:pStyle w:val="TOCHeading"/>
          </w:pPr>
          <w:r w:rsidRPr="00573462">
            <w:rPr>
              <w:color w:val="000000" w:themeColor="text1"/>
            </w:rPr>
            <w:t>Contents</w:t>
          </w:r>
        </w:p>
        <w:p w14:paraId="0EDE7E9A" w14:textId="34DB2B55" w:rsidR="0044185F" w:rsidRDefault="00B93EA2" w:rsidP="0044185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11390" w:history="1"/>
          <w:hyperlink w:anchor="_Toc22911392" w:history="1">
            <w:r w:rsidR="0044185F" w:rsidRPr="00D3065B">
              <w:rPr>
                <w:rStyle w:val="Hyperlink"/>
              </w:rPr>
              <w:t>VENDOR REPORTING ON-LINE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_Toc22911392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- 4 -</w:t>
            </w:r>
            <w:r w:rsidR="0044185F">
              <w:rPr>
                <w:webHidden/>
              </w:rPr>
              <w:fldChar w:fldCharType="end"/>
            </w:r>
          </w:hyperlink>
        </w:p>
        <w:p w14:paraId="08AB8BED" w14:textId="3200AADB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393" w:history="1">
            <w:r w:rsidR="0044185F" w:rsidRPr="00D3065B">
              <w:rPr>
                <w:rStyle w:val="Hyperlink"/>
                <w:noProof/>
              </w:rPr>
              <w:t>Monthly Reporting Deadline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_Toc22911393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- 4 -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3823BC7E" w14:textId="592527D4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394" w:history="1">
            <w:r w:rsidR="0044185F" w:rsidRPr="00D3065B">
              <w:rPr>
                <w:rStyle w:val="Hyperlink"/>
                <w:noProof/>
              </w:rPr>
              <w:t>How We Contact You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_Toc22911394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- 4 -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4E030CDB" w14:textId="1F68E140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395" w:history="1">
            <w:r w:rsidR="0044185F" w:rsidRPr="00D3065B">
              <w:rPr>
                <w:rStyle w:val="Hyperlink"/>
                <w:noProof/>
              </w:rPr>
              <w:t>Entering the Portal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_Toc22911395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- 4 -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66111AA7" w14:textId="38C73B54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396" w:history="1">
            <w:r w:rsidR="0044185F" w:rsidRPr="00D3065B">
              <w:rPr>
                <w:rStyle w:val="Hyperlink"/>
                <w:noProof/>
              </w:rPr>
              <w:t>Need Assistance?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_Toc22911396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- 5 -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3938647E" w14:textId="6A4943F3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397" w:history="1">
            <w:r w:rsidR="0044185F" w:rsidRPr="00D3065B">
              <w:rPr>
                <w:rStyle w:val="Hyperlink"/>
              </w:rPr>
              <w:t>Menu Items of Vendor Reporting Portal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_Toc22911397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- 5 -</w:t>
            </w:r>
            <w:r w:rsidR="0044185F">
              <w:rPr>
                <w:webHidden/>
              </w:rPr>
              <w:fldChar w:fldCharType="end"/>
            </w:r>
          </w:hyperlink>
        </w:p>
        <w:p w14:paraId="4373F7DC" w14:textId="5847234E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398" w:history="1">
            <w:r w:rsidR="0044185F" w:rsidRPr="00D3065B">
              <w:rPr>
                <w:rStyle w:val="Hyperlink"/>
              </w:rPr>
              <w:t>Contact-VOR Info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_Toc22911398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- 5 -</w:t>
            </w:r>
            <w:r w:rsidR="0044185F">
              <w:rPr>
                <w:webHidden/>
              </w:rPr>
              <w:fldChar w:fldCharType="end"/>
            </w:r>
          </w:hyperlink>
        </w:p>
        <w:p w14:paraId="52F894B4" w14:textId="08C3B1AE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399" w:history="1">
            <w:r w:rsidR="0044185F" w:rsidRPr="00D3065B">
              <w:rPr>
                <w:rStyle w:val="Hyperlink"/>
                <w:noProof/>
              </w:rPr>
              <w:t>Choose a Contact to View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_Toc22911399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- 5 -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56D98CE" w14:textId="231F622E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00" w:history="1">
            <w:r w:rsidR="0044185F" w:rsidRPr="00D3065B">
              <w:rPr>
                <w:rStyle w:val="Hyperlink"/>
                <w:noProof/>
              </w:rPr>
              <w:t>Edit a Contact’s Information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_Toc22911400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- 6 -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788BE163" w14:textId="3C23EF09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01" w:history="1">
            <w:r w:rsidR="0044185F" w:rsidRPr="00D3065B">
              <w:rPr>
                <w:rStyle w:val="Hyperlink"/>
                <w:noProof/>
              </w:rPr>
              <w:t>To Add a New Contact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_Toc22911401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- 6 -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95288E7" w14:textId="182817DE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02" w:history="1">
            <w:r w:rsidR="0044185F" w:rsidRPr="00D3065B">
              <w:rPr>
                <w:rStyle w:val="Hyperlink"/>
                <w:noProof/>
              </w:rPr>
              <w:t>To Delete a Contact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_Toc22911402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- 6 -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5E5ADC29" w14:textId="0A511E8A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03" w:history="1">
            <w:r w:rsidR="0044185F" w:rsidRPr="00D3065B">
              <w:rPr>
                <w:rStyle w:val="Hyperlink"/>
              </w:rPr>
              <w:t>Contact Personal Information Data Fields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_Toc22911403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- 6 -</w:t>
            </w:r>
            <w:r w:rsidR="0044185F">
              <w:rPr>
                <w:webHidden/>
              </w:rPr>
              <w:fldChar w:fldCharType="end"/>
            </w:r>
          </w:hyperlink>
        </w:p>
        <w:p w14:paraId="5EBCED5B" w14:textId="4753566F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04" w:history="1">
            <w:r w:rsidR="0044185F" w:rsidRPr="00D3065B">
              <w:rPr>
                <w:rStyle w:val="Hyperlink"/>
              </w:rPr>
              <w:t>The Contact-VOR Section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_Toc22911404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- 7 -</w:t>
            </w:r>
            <w:r w:rsidR="0044185F">
              <w:rPr>
                <w:webHidden/>
              </w:rPr>
              <w:fldChar w:fldCharType="end"/>
            </w:r>
          </w:hyperlink>
        </w:p>
        <w:p w14:paraId="10EA9B72" w14:textId="0520BA50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05" w:history="1">
            <w:r w:rsidR="0044185F" w:rsidRPr="00D3065B">
              <w:rPr>
                <w:rStyle w:val="Hyperlink"/>
                <w:noProof/>
              </w:rPr>
              <w:t>Adding Responsibility/Role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_Toc22911405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- 8 -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135A20A9" w14:textId="15C71C94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06" w:history="1">
            <w:r w:rsidR="0044185F" w:rsidRPr="00D3065B">
              <w:rPr>
                <w:rStyle w:val="Hyperlink"/>
                <w:noProof/>
              </w:rPr>
              <w:t>Removing Responsibility/Role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_Toc22911406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- 9 -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03A3A85F" w14:textId="253F261F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07" w:history="1">
            <w:r w:rsidR="0044185F" w:rsidRPr="00D3065B">
              <w:rPr>
                <w:rStyle w:val="Hyperlink"/>
              </w:rPr>
              <w:t>Vendor Info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_Toc22911407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- 9 -</w:t>
            </w:r>
            <w:r w:rsidR="0044185F">
              <w:rPr>
                <w:webHidden/>
              </w:rPr>
              <w:fldChar w:fldCharType="end"/>
            </w:r>
          </w:hyperlink>
        </w:p>
        <w:p w14:paraId="387F0819" w14:textId="4041F79E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08" w:history="1">
            <w:r w:rsidR="0044185F" w:rsidRPr="00D3065B">
              <w:rPr>
                <w:rStyle w:val="Hyperlink"/>
              </w:rPr>
              <w:t>Submit Report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_Toc22911408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- 10 -</w:t>
            </w:r>
            <w:r w:rsidR="0044185F">
              <w:rPr>
                <w:webHidden/>
              </w:rPr>
              <w:fldChar w:fldCharType="end"/>
            </w:r>
          </w:hyperlink>
        </w:p>
        <w:p w14:paraId="7C667AC6" w14:textId="54CCF859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09" w:history="1">
            <w:r w:rsidR="0044185F" w:rsidRPr="00D3065B">
              <w:rPr>
                <w:rStyle w:val="Hyperlink"/>
                <w:noProof/>
              </w:rPr>
              <w:t>Download Template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_Toc22911409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- 11 -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0280FA04" w14:textId="4AE241EF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10" w:history="1">
            <w:r w:rsidR="0044185F" w:rsidRPr="00D3065B">
              <w:rPr>
                <w:rStyle w:val="Hyperlink"/>
                <w:noProof/>
              </w:rPr>
              <w:t>Submit Reports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_Toc22911410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- 11 -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9041723" w14:textId="0BB49F49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11" w:history="1">
            <w:r w:rsidR="0044185F" w:rsidRPr="00D3065B">
              <w:rPr>
                <w:rStyle w:val="Hyperlink"/>
                <w:noProof/>
              </w:rPr>
              <w:t>Receipt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_Toc22911411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- 12 -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1CF86F96" w14:textId="1ECD8638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12" w:history="1">
            <w:r w:rsidR="0044185F" w:rsidRPr="00D3065B">
              <w:rPr>
                <w:rStyle w:val="Hyperlink"/>
              </w:rPr>
              <w:t>Reports History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_Toc22911412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- 12 -</w:t>
            </w:r>
            <w:r w:rsidR="0044185F">
              <w:rPr>
                <w:webHidden/>
              </w:rPr>
              <w:fldChar w:fldCharType="end"/>
            </w:r>
          </w:hyperlink>
        </w:p>
        <w:p w14:paraId="01DD9E1F" w14:textId="79B3EDA3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13" w:history="1">
            <w:r w:rsidR="0044185F" w:rsidRPr="00D3065B">
              <w:rPr>
                <w:rStyle w:val="Hyperlink"/>
                <w:noProof/>
              </w:rPr>
              <w:t>Review History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_Toc22911413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- 12 -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026137EF" w14:textId="3CB16D96" w:rsidR="0044185F" w:rsidRDefault="00000000" w:rsidP="0044185F">
          <w:pPr>
            <w:pStyle w:val="TOC2"/>
            <w:tabs>
              <w:tab w:val="right" w:leader="dot" w:pos="10790"/>
            </w:tabs>
            <w:rPr>
              <w:rStyle w:val="Hyperlink"/>
            </w:rPr>
          </w:pPr>
          <w:hyperlink w:anchor="_Toc22911414" w:history="1">
            <w:r w:rsidR="0044185F" w:rsidRPr="00D3065B">
              <w:rPr>
                <w:rStyle w:val="Hyperlink"/>
              </w:rPr>
              <w:t>Reset Password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_Toc22911414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- 13 -</w:t>
            </w:r>
            <w:r w:rsidR="0044185F">
              <w:rPr>
                <w:webHidden/>
              </w:rPr>
              <w:fldChar w:fldCharType="end"/>
            </w:r>
          </w:hyperlink>
        </w:p>
        <w:p w14:paraId="5A58D985" w14:textId="77777777" w:rsidR="0044185F" w:rsidRDefault="0044185F">
          <w:pPr>
            <w:shd w:val="clear" w:color="auto" w:fill="auto"/>
            <w:spacing w:before="0" w:line="240" w:lineRule="auto"/>
            <w:rPr>
              <w:rStyle w:val="Hyperlink"/>
              <w:rFonts w:ascii="Verdana" w:eastAsia="Arial" w:hAnsi="Verdana" w:cs="Calibri"/>
              <w:b/>
              <w:noProof/>
              <w:sz w:val="28"/>
              <w:szCs w:val="28"/>
              <w:lang w:eastAsia="en-CA"/>
            </w:rPr>
          </w:pPr>
          <w:r>
            <w:rPr>
              <w:rStyle w:val="Hyperlink"/>
            </w:rPr>
            <w:br w:type="page"/>
          </w:r>
        </w:p>
        <w:p w14:paraId="1546B068" w14:textId="77777777" w:rsidR="0044185F" w:rsidRPr="0044185F" w:rsidRDefault="0044185F" w:rsidP="0044185F">
          <w:pPr>
            <w:pStyle w:val="TOC2"/>
            <w:tabs>
              <w:tab w:val="right" w:leader="dot" w:pos="10790"/>
            </w:tabs>
            <w:rPr>
              <w:color w:val="5F5F5F" w:themeColor="hyperlink"/>
              <w:u w:val="single"/>
            </w:rPr>
          </w:pPr>
        </w:p>
        <w:p w14:paraId="76FCCF0F" w14:textId="2E343BC9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15" w:history="1">
            <w:r w:rsidR="0044185F" w:rsidRPr="00D3065B">
              <w:rPr>
                <w:rStyle w:val="Hyperlink"/>
              </w:rPr>
              <w:t>Appendix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_Toc22911415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- 14 -</w:t>
            </w:r>
            <w:r w:rsidR="0044185F">
              <w:rPr>
                <w:webHidden/>
              </w:rPr>
              <w:fldChar w:fldCharType="end"/>
            </w:r>
          </w:hyperlink>
        </w:p>
        <w:p w14:paraId="5BA07652" w14:textId="31A7A895" w:rsidR="0044185F" w:rsidRDefault="0000000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</w:rPr>
          </w:pPr>
          <w:hyperlink w:anchor="_Toc22911416" w:history="1">
            <w:r w:rsidR="0044185F" w:rsidRPr="00D3065B">
              <w:rPr>
                <w:rStyle w:val="Hyperlink"/>
              </w:rPr>
              <w:t>Step by Step Guides for Vendor Reporting Portal</w:t>
            </w:r>
            <w:r w:rsidR="0044185F">
              <w:rPr>
                <w:webHidden/>
              </w:rPr>
              <w:tab/>
            </w:r>
            <w:r w:rsidR="0044185F">
              <w:rPr>
                <w:webHidden/>
              </w:rPr>
              <w:fldChar w:fldCharType="begin"/>
            </w:r>
            <w:r w:rsidR="0044185F">
              <w:rPr>
                <w:webHidden/>
              </w:rPr>
              <w:instrText xml:space="preserve"> PAGEREF _Toc22911416 \h </w:instrText>
            </w:r>
            <w:r w:rsidR="0044185F">
              <w:rPr>
                <w:webHidden/>
              </w:rPr>
            </w:r>
            <w:r w:rsidR="0044185F">
              <w:rPr>
                <w:webHidden/>
              </w:rPr>
              <w:fldChar w:fldCharType="separate"/>
            </w:r>
            <w:r w:rsidR="00C51B88">
              <w:rPr>
                <w:webHidden/>
              </w:rPr>
              <w:t>- 14 -</w:t>
            </w:r>
            <w:r w:rsidR="0044185F">
              <w:rPr>
                <w:webHidden/>
              </w:rPr>
              <w:fldChar w:fldCharType="end"/>
            </w:r>
          </w:hyperlink>
        </w:p>
        <w:p w14:paraId="35E81C01" w14:textId="4C4F3162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17" w:history="1">
            <w:r w:rsidR="0044185F" w:rsidRPr="00D3065B">
              <w:rPr>
                <w:rStyle w:val="Hyperlink"/>
                <w:noProof/>
              </w:rPr>
              <w:t>Basic Reporting Concepts: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_Toc22911417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- 14 -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48721A4" w14:textId="7DE29B49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18" w:history="1">
            <w:r w:rsidR="0044185F" w:rsidRPr="00D3065B">
              <w:rPr>
                <w:rStyle w:val="Hyperlink"/>
                <w:noProof/>
              </w:rPr>
              <w:t>For Submitting Reports: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_Toc22911418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- 14 -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6F224ACB" w14:textId="46460B71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19" w:history="1">
            <w:r w:rsidR="0044185F" w:rsidRPr="00D3065B">
              <w:rPr>
                <w:rStyle w:val="Hyperlink"/>
                <w:noProof/>
              </w:rPr>
              <w:t>For Adding an Account (New Contact):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_Toc22911419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- 14 -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119C531F" w14:textId="76DFDDBE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20" w:history="1">
            <w:r w:rsidR="0044185F" w:rsidRPr="00D3065B">
              <w:rPr>
                <w:rStyle w:val="Hyperlink"/>
                <w:noProof/>
              </w:rPr>
              <w:t>For Editing Contact Information: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_Toc22911420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- 15 -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352D8C07" w14:textId="1CF66041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21" w:history="1">
            <w:r w:rsidR="0044185F" w:rsidRPr="00D3065B">
              <w:rPr>
                <w:rStyle w:val="Hyperlink"/>
                <w:noProof/>
              </w:rPr>
              <w:t>For Deleting and Adding Contact VOR Responsibilities (Role):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_Toc22911421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- 15 -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F61B220" w14:textId="0CC6E912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22" w:history="1">
            <w:r w:rsidR="0044185F" w:rsidRPr="00D3065B">
              <w:rPr>
                <w:rStyle w:val="Hyperlink"/>
                <w:noProof/>
              </w:rPr>
              <w:t>Removing VOR Responsibility (Role):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_Toc22911422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- 15 -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51FB3756" w14:textId="70CD97B4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23" w:history="1">
            <w:r w:rsidR="0044185F" w:rsidRPr="00D3065B">
              <w:rPr>
                <w:rStyle w:val="Hyperlink"/>
                <w:noProof/>
              </w:rPr>
              <w:t>Adding VOR Responsibility (Role):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_Toc22911423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- 15 -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D86C38C" w14:textId="664FAD63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24" w:history="1">
            <w:r w:rsidR="0044185F" w:rsidRPr="00D3065B">
              <w:rPr>
                <w:rStyle w:val="Hyperlink"/>
                <w:noProof/>
              </w:rPr>
              <w:t>For Changing VOR Responsibility (Role):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_Toc22911424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- 16 -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26089B84" w14:textId="4C0BA688" w:rsidR="0044185F" w:rsidRDefault="00000000">
          <w:pPr>
            <w:pStyle w:val="TOC3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CA"/>
            </w:rPr>
          </w:pPr>
          <w:hyperlink w:anchor="_Toc22911425" w:history="1">
            <w:r w:rsidR="0044185F" w:rsidRPr="00D3065B">
              <w:rPr>
                <w:rStyle w:val="Hyperlink"/>
                <w:noProof/>
              </w:rPr>
              <w:t>For Archiving (Deleting) a Vendor Contact:</w:t>
            </w:r>
            <w:r w:rsidR="0044185F">
              <w:rPr>
                <w:noProof/>
                <w:webHidden/>
              </w:rPr>
              <w:tab/>
            </w:r>
            <w:r w:rsidR="0044185F">
              <w:rPr>
                <w:noProof/>
                <w:webHidden/>
              </w:rPr>
              <w:fldChar w:fldCharType="begin"/>
            </w:r>
            <w:r w:rsidR="0044185F">
              <w:rPr>
                <w:noProof/>
                <w:webHidden/>
              </w:rPr>
              <w:instrText xml:space="preserve"> PAGEREF _Toc22911425 \h </w:instrText>
            </w:r>
            <w:r w:rsidR="0044185F">
              <w:rPr>
                <w:noProof/>
                <w:webHidden/>
              </w:rPr>
            </w:r>
            <w:r w:rsidR="0044185F">
              <w:rPr>
                <w:noProof/>
                <w:webHidden/>
              </w:rPr>
              <w:fldChar w:fldCharType="separate"/>
            </w:r>
            <w:r w:rsidR="00C51B88">
              <w:rPr>
                <w:noProof/>
                <w:webHidden/>
              </w:rPr>
              <w:t>- 16 -</w:t>
            </w:r>
            <w:r w:rsidR="0044185F">
              <w:rPr>
                <w:noProof/>
                <w:webHidden/>
              </w:rPr>
              <w:fldChar w:fldCharType="end"/>
            </w:r>
          </w:hyperlink>
        </w:p>
        <w:p w14:paraId="408D1060" w14:textId="078E2E6A" w:rsidR="00B93EA2" w:rsidRDefault="00B93EA2">
          <w:r>
            <w:rPr>
              <w:b/>
              <w:bCs/>
              <w:noProof/>
            </w:rPr>
            <w:fldChar w:fldCharType="end"/>
          </w:r>
        </w:p>
      </w:sdtContent>
    </w:sdt>
    <w:p w14:paraId="7EBA0D76" w14:textId="77777777" w:rsidR="00BB4AF5" w:rsidRDefault="00BB4AF5">
      <w:pPr>
        <w:shd w:val="clear" w:color="auto" w:fill="auto"/>
        <w:spacing w:before="0" w:line="240" w:lineRule="auto"/>
        <w:rPr>
          <w:rFonts w:ascii="Verdana" w:hAnsi="Verdana" w:cs="Open Sans"/>
          <w:b/>
          <w:color w:val="336600"/>
          <w:sz w:val="48"/>
        </w:rPr>
      </w:pPr>
      <w:r>
        <w:br w:type="page"/>
      </w:r>
    </w:p>
    <w:bookmarkStart w:id="4" w:name="_Toc22911392"/>
    <w:p w14:paraId="42A358DC" w14:textId="77777777" w:rsidR="00FF2D9B" w:rsidRPr="002C07BB" w:rsidRDefault="00647CAF" w:rsidP="00D40CCE">
      <w:pPr>
        <w:pStyle w:val="Heading2"/>
      </w:pPr>
      <w:r w:rsidRPr="00D40C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CCACB0" wp14:editId="453D8147">
                <wp:simplePos x="0" y="0"/>
                <wp:positionH relativeFrom="column">
                  <wp:posOffset>0</wp:posOffset>
                </wp:positionH>
                <wp:positionV relativeFrom="paragraph">
                  <wp:posOffset>403860</wp:posOffset>
                </wp:positionV>
                <wp:extent cx="6751320" cy="0"/>
                <wp:effectExtent l="0" t="0" r="0" b="0"/>
                <wp:wrapNone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AA57D" id="Straight Connector 1" o:spid="_x0000_s1026" alt="&quot;&quot;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1.8pt" to="531.6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" strokecolor="#0070c0" strokeweight="1pt">
                <v:stroke joinstyle="miter"/>
              </v:line>
            </w:pict>
          </mc:Fallback>
        </mc:AlternateContent>
      </w:r>
      <w:r w:rsidR="00FF2D9B" w:rsidRPr="00D40CCE">
        <w:t>VENDOR</w:t>
      </w:r>
      <w:r w:rsidR="00FF2D9B" w:rsidRPr="002C07BB">
        <w:t xml:space="preserve"> REPORTING ON-LINE</w:t>
      </w:r>
      <w:bookmarkEnd w:id="4"/>
    </w:p>
    <w:p w14:paraId="0F94C678" w14:textId="197A8F12" w:rsidR="00FF2D9B" w:rsidRPr="00664C7E" w:rsidRDefault="00000000" w:rsidP="000B6D6A">
      <w:hyperlink r:id="rId11" w:history="1">
        <w:r w:rsidR="00FF2D9B" w:rsidRPr="00664C7E">
          <w:rPr>
            <w:rStyle w:val="Hyperlink"/>
            <w:color w:val="auto"/>
          </w:rPr>
          <w:t xml:space="preserve">This </w:t>
        </w:r>
        <w:r w:rsidR="00746488">
          <w:rPr>
            <w:rStyle w:val="Hyperlink"/>
            <w:color w:val="auto"/>
          </w:rPr>
          <w:t xml:space="preserve">Vendor </w:t>
        </w:r>
        <w:r w:rsidR="006F185A">
          <w:rPr>
            <w:rStyle w:val="Hyperlink"/>
            <w:color w:val="auto"/>
          </w:rPr>
          <w:t>R</w:t>
        </w:r>
        <w:r w:rsidR="00746488">
          <w:rPr>
            <w:rStyle w:val="Hyperlink"/>
            <w:color w:val="auto"/>
          </w:rPr>
          <w:t xml:space="preserve">eporting </w:t>
        </w:r>
        <w:r w:rsidR="006F185A">
          <w:rPr>
            <w:rStyle w:val="Hyperlink"/>
            <w:color w:val="auto"/>
          </w:rPr>
          <w:t>P</w:t>
        </w:r>
        <w:r w:rsidR="00FF2D9B" w:rsidRPr="00664C7E">
          <w:rPr>
            <w:rStyle w:val="Hyperlink"/>
            <w:color w:val="auto"/>
          </w:rPr>
          <w:t>ortal</w:t>
        </w:r>
      </w:hyperlink>
      <w:r w:rsidR="00FF2D9B" w:rsidRPr="00664C7E">
        <w:t xml:space="preserve"> has been created to allow Province of Ontario Vendors of Record to facilitate their </w:t>
      </w:r>
      <w:r w:rsidR="00FF2D9B" w:rsidRPr="00664C7E">
        <w:rPr>
          <w:b/>
        </w:rPr>
        <w:t>submission of reports</w:t>
      </w:r>
      <w:r w:rsidR="00FF2D9B" w:rsidRPr="00664C7E">
        <w:t xml:space="preserve"> </w:t>
      </w:r>
      <w:r w:rsidR="006F185A">
        <w:t xml:space="preserve">when they get new contracts with the government </w:t>
      </w:r>
      <w:r w:rsidR="00FF2D9B" w:rsidRPr="00664C7E">
        <w:t xml:space="preserve">and to allow Vendors to add or update </w:t>
      </w:r>
      <w:r w:rsidR="00FF2D9B" w:rsidRPr="00664C7E">
        <w:rPr>
          <w:b/>
        </w:rPr>
        <w:t>contact information</w:t>
      </w:r>
      <w:r w:rsidR="00FF2D9B" w:rsidRPr="00664C7E">
        <w:t xml:space="preserve"> for use by Supply Chain O</w:t>
      </w:r>
      <w:r w:rsidR="00E65E10">
        <w:t xml:space="preserve">perations </w:t>
      </w:r>
      <w:r w:rsidR="00FF2D9B" w:rsidRPr="00664C7E">
        <w:t>(SCO) staff and Ontario Public Service (OPS) clients.</w:t>
      </w:r>
    </w:p>
    <w:p w14:paraId="598E9533" w14:textId="77777777" w:rsidR="00FF2D9B" w:rsidRPr="00A01EE2" w:rsidRDefault="00FF2D9B" w:rsidP="00B93EA2">
      <w:pPr>
        <w:pStyle w:val="Heading3"/>
      </w:pPr>
      <w:bookmarkStart w:id="5" w:name="_Toc22911393"/>
      <w:r w:rsidRPr="00A01EE2">
        <w:t>Monthly Reporting Deadline</w:t>
      </w:r>
      <w:bookmarkEnd w:id="5"/>
    </w:p>
    <w:p w14:paraId="4DFEBACA" w14:textId="204AFBD1" w:rsidR="00FF2D9B" w:rsidRDefault="00FF2D9B" w:rsidP="000B6D6A">
      <w:r w:rsidRPr="00FF2D9B">
        <w:t>The deadline for submitting all vendor reports is the 10</w:t>
      </w:r>
      <w:r w:rsidRPr="00FF2D9B">
        <w:rPr>
          <w:vertAlign w:val="superscript"/>
        </w:rPr>
        <w:t>th</w:t>
      </w:r>
      <w:r w:rsidRPr="00FF2D9B">
        <w:t xml:space="preserve"> business day of the month following the reporting period (example: the deadline of submission for the January </w:t>
      </w:r>
      <w:r w:rsidR="002A50AA">
        <w:t xml:space="preserve">vendor </w:t>
      </w:r>
      <w:r w:rsidRPr="00FF2D9B">
        <w:t>report would be the 10</w:t>
      </w:r>
      <w:r w:rsidRPr="00FF2D9B">
        <w:rPr>
          <w:vertAlign w:val="superscript"/>
        </w:rPr>
        <w:t>th</w:t>
      </w:r>
      <w:r w:rsidRPr="00FF2D9B">
        <w:t xml:space="preserve"> business day of February).</w:t>
      </w:r>
    </w:p>
    <w:bookmarkStart w:id="6" w:name="_Hlk19631937"/>
    <w:p w14:paraId="116D5360" w14:textId="32AFE290" w:rsidR="0033239F" w:rsidRDefault="006F185A" w:rsidP="000B6D6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9D4AB8" wp14:editId="71A1D0D7">
                <wp:simplePos x="0" y="0"/>
                <wp:positionH relativeFrom="column">
                  <wp:posOffset>-106680</wp:posOffset>
                </wp:positionH>
                <wp:positionV relativeFrom="paragraph">
                  <wp:posOffset>109220</wp:posOffset>
                </wp:positionV>
                <wp:extent cx="7139940" cy="1127760"/>
                <wp:effectExtent l="0" t="0" r="22860" b="1524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940" cy="1127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8B6BF4" id="Rectangle 10" o:spid="_x0000_s1026" style="position:absolute;margin-left:-8.4pt;margin-top:8.6pt;width:562.2pt;height:88.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" filled="f" strokecolor="black [3213]" strokeweight="1pt"/>
            </w:pict>
          </mc:Fallback>
        </mc:AlternateContent>
      </w:r>
      <w:r w:rsidR="0033239F">
        <w:rPr>
          <w:b/>
        </w:rPr>
        <w:t>Attention</w:t>
      </w:r>
      <w:r w:rsidR="008A6E10" w:rsidRPr="008B2C7C">
        <w:t xml:space="preserve">: </w:t>
      </w:r>
      <w:r w:rsidR="00AB758F">
        <w:t>For</w:t>
      </w:r>
      <w:r w:rsidR="008A6E10">
        <w:t xml:space="preserve"> </w:t>
      </w:r>
      <w:r w:rsidR="00AB758F">
        <w:t xml:space="preserve">each new transaction </w:t>
      </w:r>
      <w:r w:rsidR="002B1401">
        <w:t>e.g.,</w:t>
      </w:r>
      <w:r w:rsidR="0033239F">
        <w:t xml:space="preserve"> Purchase Orders (PO) or </w:t>
      </w:r>
      <w:r w:rsidR="009D08D4">
        <w:t>S</w:t>
      </w:r>
      <w:r w:rsidR="0033239F">
        <w:t>tatements of Works (SOW))</w:t>
      </w:r>
      <w:r w:rsidR="008A6E10">
        <w:t xml:space="preserve"> </w:t>
      </w:r>
      <w:r w:rsidR="00AB758F">
        <w:t>users</w:t>
      </w:r>
      <w:r w:rsidR="008A6E10" w:rsidRPr="008B2C7C">
        <w:t xml:space="preserve"> </w:t>
      </w:r>
      <w:r w:rsidR="008A6E10">
        <w:t>are required to</w:t>
      </w:r>
      <w:r w:rsidR="008A6E10" w:rsidRPr="008B2C7C">
        <w:t xml:space="preserve"> </w:t>
      </w:r>
      <w:r w:rsidR="008A6E10">
        <w:t>submit a Usage</w:t>
      </w:r>
      <w:r w:rsidR="008A6E10" w:rsidRPr="008B2C7C">
        <w:t xml:space="preserve"> </w:t>
      </w:r>
      <w:r w:rsidR="008A6E10">
        <w:t>R</w:t>
      </w:r>
      <w:r w:rsidR="008A6E10" w:rsidRPr="008B2C7C">
        <w:t xml:space="preserve">eport </w:t>
      </w:r>
      <w:r w:rsidR="008A6E10">
        <w:t xml:space="preserve">for the </w:t>
      </w:r>
      <w:r w:rsidR="008A6E10" w:rsidRPr="00452911">
        <w:rPr>
          <w:b/>
        </w:rPr>
        <w:t>entire value</w:t>
      </w:r>
      <w:r w:rsidR="008A6E10">
        <w:t xml:space="preserve"> of the contract</w:t>
      </w:r>
      <w:r w:rsidR="002B1401">
        <w:t xml:space="preserve"> once</w:t>
      </w:r>
      <w:r w:rsidR="008A6E10" w:rsidRPr="008B2C7C">
        <w:t xml:space="preserve">. </w:t>
      </w:r>
      <w:r w:rsidR="0033239F">
        <w:t xml:space="preserve">Should there be an extension to an </w:t>
      </w:r>
      <w:r w:rsidR="00E65E10">
        <w:t>existing</w:t>
      </w:r>
      <w:r w:rsidR="0033239F">
        <w:t xml:space="preserve"> contract, vendors are required to submit a Usage Report for the extension value only. In months with </w:t>
      </w:r>
      <w:r w:rsidR="0033239F" w:rsidRPr="00452911">
        <w:rPr>
          <w:b/>
        </w:rPr>
        <w:t xml:space="preserve">no new </w:t>
      </w:r>
      <w:r w:rsidR="008A6E10" w:rsidRPr="00452911">
        <w:rPr>
          <w:b/>
        </w:rPr>
        <w:t>contract(s)</w:t>
      </w:r>
      <w:r w:rsidR="008A6E10">
        <w:t xml:space="preserve"> vendors are required to submit a NIL Report for that month. </w:t>
      </w:r>
    </w:p>
    <w:p w14:paraId="743577A9" w14:textId="77777777" w:rsidR="00FF2D9B" w:rsidRPr="00A01EE2" w:rsidRDefault="00FF2D9B" w:rsidP="00B93EA2">
      <w:pPr>
        <w:pStyle w:val="Heading3"/>
      </w:pPr>
      <w:bookmarkStart w:id="7" w:name="_Toc22911394"/>
      <w:bookmarkEnd w:id="6"/>
      <w:r w:rsidRPr="00A01EE2">
        <w:t>How We Contact You</w:t>
      </w:r>
      <w:bookmarkEnd w:id="7"/>
    </w:p>
    <w:p w14:paraId="423C72A6" w14:textId="4E9097FF" w:rsidR="00FF2D9B" w:rsidRPr="00FF2D9B" w:rsidRDefault="00FF2D9B" w:rsidP="000B6D6A">
      <w:r w:rsidRPr="00FF2D9B">
        <w:t xml:space="preserve">It is important that </w:t>
      </w:r>
      <w:r w:rsidR="00AB758F">
        <w:t>users</w:t>
      </w:r>
      <w:r w:rsidRPr="00FF2D9B">
        <w:t xml:space="preserve"> keep contact information for your organization </w:t>
      </w:r>
      <w:r w:rsidRPr="00FF2D9B">
        <w:rPr>
          <w:b/>
        </w:rPr>
        <w:t>up to date</w:t>
      </w:r>
      <w:r w:rsidRPr="00FF2D9B">
        <w:t xml:space="preserve"> on this </w:t>
      </w:r>
      <w:r w:rsidR="00AB758F">
        <w:t>Vendor Reporting Portal</w:t>
      </w:r>
      <w:r w:rsidRPr="00FF2D9B">
        <w:t>, as this information will be the most current way for SCO staff and your OPS clients to communicate to you.</w:t>
      </w:r>
    </w:p>
    <w:p w14:paraId="240725A5" w14:textId="77777777" w:rsidR="00FF2D9B" w:rsidRPr="00A01EE2" w:rsidRDefault="00FF2D9B" w:rsidP="00B93EA2">
      <w:pPr>
        <w:pStyle w:val="Heading3"/>
      </w:pPr>
      <w:bookmarkStart w:id="8" w:name="_Toc22911395"/>
      <w:r w:rsidRPr="00A01EE2">
        <w:t>Entering the Portal</w:t>
      </w:r>
      <w:bookmarkEnd w:id="8"/>
    </w:p>
    <w:p w14:paraId="413BEE87" w14:textId="6B2EF8AC" w:rsidR="008B2C7C" w:rsidRDefault="00664C7E" w:rsidP="000B6D6A">
      <w:r w:rsidRPr="00FF2D9B">
        <w:rPr>
          <w:noProof/>
        </w:rPr>
        <w:drawing>
          <wp:anchor distT="0" distB="0" distL="114300" distR="114300" simplePos="0" relativeHeight="251659264" behindDoc="0" locked="0" layoutInCell="1" allowOverlap="0" wp14:anchorId="2E641B65" wp14:editId="1CD17F3B">
            <wp:simplePos x="0" y="0"/>
            <wp:positionH relativeFrom="column">
              <wp:posOffset>-45720</wp:posOffset>
            </wp:positionH>
            <wp:positionV relativeFrom="paragraph">
              <wp:posOffset>55880</wp:posOffset>
            </wp:positionV>
            <wp:extent cx="2637155" cy="2083435"/>
            <wp:effectExtent l="0" t="0" r="0" b="0"/>
            <wp:wrapSquare wrapText="bothSides"/>
            <wp:docPr id="348" name="Picture 348" descr="Screen shot of Vendor Reporting Portal logon as described to the righ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3C3">
        <w:t>Click on the</w:t>
      </w:r>
      <w:r w:rsidR="008B2C7C">
        <w:t xml:space="preserve"> </w:t>
      </w:r>
      <w:hyperlink r:id="rId13" w:history="1">
        <w:r w:rsidR="00746488" w:rsidRPr="009003C3">
          <w:rPr>
            <w:rStyle w:val="Hyperlink"/>
          </w:rPr>
          <w:t xml:space="preserve">Vendor </w:t>
        </w:r>
        <w:r w:rsidR="006F185A" w:rsidRPr="009003C3">
          <w:rPr>
            <w:rStyle w:val="Hyperlink"/>
          </w:rPr>
          <w:t>R</w:t>
        </w:r>
        <w:r w:rsidR="00746488" w:rsidRPr="009003C3">
          <w:rPr>
            <w:rStyle w:val="Hyperlink"/>
          </w:rPr>
          <w:t>eporting Portal</w:t>
        </w:r>
      </w:hyperlink>
      <w:r w:rsidR="008B2C7C">
        <w:t xml:space="preserve"> </w:t>
      </w:r>
      <w:r w:rsidR="009003C3">
        <w:t>to go to the portal.</w:t>
      </w:r>
      <w:r w:rsidR="008B2C7C">
        <w:t xml:space="preserve"> </w:t>
      </w:r>
    </w:p>
    <w:p w14:paraId="333A84BD" w14:textId="240CC070" w:rsidR="00FF2D9B" w:rsidRPr="00FF2D9B" w:rsidRDefault="00FF2D9B" w:rsidP="000B6D6A">
      <w:r w:rsidRPr="00FF2D9B">
        <w:t>Each Vendor of Record contact has been assigned a User-ID and a temporary password, and this data</w:t>
      </w:r>
      <w:r w:rsidR="008B2C7C">
        <w:t xml:space="preserve"> is</w:t>
      </w:r>
      <w:r w:rsidRPr="00FF2D9B">
        <w:t xml:space="preserve"> sent to the Vendor users by email</w:t>
      </w:r>
      <w:r w:rsidR="00DB1125" w:rsidRPr="00FF2D9B">
        <w:t xml:space="preserve">. </w:t>
      </w:r>
      <w:r w:rsidRPr="00FF2D9B">
        <w:t xml:space="preserve">It is the responsibility of the Vendor user to </w:t>
      </w:r>
      <w:r w:rsidRPr="00FF2D9B">
        <w:rPr>
          <w:b/>
        </w:rPr>
        <w:t>change the temporary password and keep the new password secure</w:t>
      </w:r>
      <w:r w:rsidR="00DB1125" w:rsidRPr="00FF2D9B">
        <w:t xml:space="preserve">. </w:t>
      </w:r>
    </w:p>
    <w:p w14:paraId="67031C60" w14:textId="4B7A04C9" w:rsidR="00FF2D9B" w:rsidRPr="004628F7" w:rsidRDefault="00FF2D9B" w:rsidP="000B6D6A">
      <w:r w:rsidRPr="00FF2D9B">
        <w:rPr>
          <w:b/>
        </w:rPr>
        <w:t>Only Power Users may change the passwords of a vendor’s contacts</w:t>
      </w:r>
      <w:r w:rsidR="002B1401">
        <w:rPr>
          <w:b/>
        </w:rPr>
        <w:t xml:space="preserve"> </w:t>
      </w:r>
      <w:r w:rsidR="002B1401" w:rsidRPr="00FF2D9B">
        <w:t xml:space="preserve">for </w:t>
      </w:r>
      <w:r w:rsidR="002B1401">
        <w:t>their</w:t>
      </w:r>
      <w:r w:rsidR="002B1401" w:rsidRPr="00FF2D9B">
        <w:t xml:space="preserve"> organization</w:t>
      </w:r>
      <w:r w:rsidR="00DB1125" w:rsidRPr="00FF2D9B">
        <w:rPr>
          <w:b/>
        </w:rPr>
        <w:t>.</w:t>
      </w:r>
      <w:r w:rsidR="00DB1125" w:rsidRPr="00FF2D9B">
        <w:t xml:space="preserve"> </w:t>
      </w:r>
      <w:r w:rsidRPr="00FF2D9B">
        <w:t xml:space="preserve">For more information on Power Users, see the </w:t>
      </w:r>
      <w:hyperlink w:anchor="_The_Contact-VOR_Section" w:history="1">
        <w:r w:rsidRPr="00FF2D9B">
          <w:rPr>
            <w:rStyle w:val="Hyperlink"/>
          </w:rPr>
          <w:t>Contact-VOR Info Page section</w:t>
        </w:r>
      </w:hyperlink>
      <w:r w:rsidRPr="00FF2D9B">
        <w:t xml:space="preserve">. </w:t>
      </w:r>
    </w:p>
    <w:p w14:paraId="7D648748" w14:textId="5A8F9DA2" w:rsidR="002A50AA" w:rsidRDefault="00FF2D9B" w:rsidP="000B6D6A">
      <w:r w:rsidRPr="00FF2D9B">
        <w:t xml:space="preserve"> If you have forgotten your password, select the “Forgot Password” link on the left side of this </w:t>
      </w:r>
      <w:r w:rsidR="00AB758F">
        <w:t>Vendor reporting Portal</w:t>
      </w:r>
      <w:r w:rsidRPr="00FF2D9B">
        <w:t xml:space="preserve"> page, and provide your Vendor’s User-ID and default email address</w:t>
      </w:r>
      <w:r w:rsidR="006F185A">
        <w:t xml:space="preserve"> to change your current password</w:t>
      </w:r>
      <w:r w:rsidRPr="00FF2D9B">
        <w:t xml:space="preserve">. </w:t>
      </w:r>
    </w:p>
    <w:p w14:paraId="24FAD38C" w14:textId="53B8EBF3" w:rsidR="00FF2D9B" w:rsidRPr="00FF2D9B" w:rsidRDefault="002A50AA" w:rsidP="002A50AA">
      <w:pPr>
        <w:shd w:val="clear" w:color="auto" w:fill="auto"/>
        <w:spacing w:before="0" w:line="240" w:lineRule="auto"/>
      </w:pPr>
      <w:r>
        <w:br w:type="page"/>
      </w:r>
    </w:p>
    <w:p w14:paraId="14A6D164" w14:textId="77777777" w:rsidR="002C07BB" w:rsidRDefault="00FF2D9B" w:rsidP="00F341FB">
      <w:pPr>
        <w:pStyle w:val="Heading3"/>
      </w:pPr>
      <w:bookmarkStart w:id="9" w:name="_Toc22911396"/>
      <w:r w:rsidRPr="00A01EE2">
        <w:lastRenderedPageBreak/>
        <w:t>Need Assistance?</w:t>
      </w:r>
      <w:bookmarkStart w:id="10" w:name="_Hlk19632448"/>
      <w:bookmarkEnd w:id="9"/>
    </w:p>
    <w:p w14:paraId="5EBBA319" w14:textId="77777777" w:rsidR="00FF2D9B" w:rsidRPr="002C07BB" w:rsidRDefault="00FF2D9B" w:rsidP="000B6D6A">
      <w:pPr>
        <w:rPr>
          <w:rFonts w:ascii="Arial Black" w:hAnsi="Arial Black" w:cs="Open Sans"/>
          <w:color w:val="auto"/>
        </w:rPr>
      </w:pPr>
      <w:r w:rsidRPr="00FF2D9B">
        <w:t xml:space="preserve">Should you need help in accessing or using this website, please send an email to the </w:t>
      </w:r>
      <w:hyperlink r:id="rId14" w:history="1">
        <w:r w:rsidRPr="00F3412A">
          <w:rPr>
            <w:rStyle w:val="Hyperlink"/>
            <w:highlight w:val="yellow"/>
          </w:rPr>
          <w:t>Vendor Reporting Administrator</w:t>
        </w:r>
        <w:r w:rsidR="008B2C7C" w:rsidRPr="00F3412A">
          <w:rPr>
            <w:rStyle w:val="Hyperlink"/>
            <w:highlight w:val="yellow"/>
          </w:rPr>
          <w:t>.</w:t>
        </w:r>
      </w:hyperlink>
    </w:p>
    <w:bookmarkStart w:id="11" w:name="_Toc22911397"/>
    <w:bookmarkEnd w:id="10"/>
    <w:p w14:paraId="5F6CD1A5" w14:textId="00911D64" w:rsidR="005B4E57" w:rsidRDefault="00E06802" w:rsidP="000B6D6A">
      <w:pPr>
        <w:pStyle w:val="Heading2"/>
      </w:pPr>
      <w:r w:rsidRPr="002C07B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FA487" wp14:editId="6CFC5427">
                <wp:simplePos x="0" y="0"/>
                <wp:positionH relativeFrom="column">
                  <wp:posOffset>-22860</wp:posOffset>
                </wp:positionH>
                <wp:positionV relativeFrom="paragraph">
                  <wp:posOffset>530860</wp:posOffset>
                </wp:positionV>
                <wp:extent cx="6751320" cy="0"/>
                <wp:effectExtent l="0" t="0" r="0" b="0"/>
                <wp:wrapNone/>
                <wp:docPr id="8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F4372" id="Straight Connector 8" o:spid="_x0000_s1026" alt="&quot;&quot;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1.8pt" to="529.8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" strokecolor="#0070c0" strokeweight="1pt">
                <v:stroke joinstyle="miter"/>
              </v:line>
            </w:pict>
          </mc:Fallback>
        </mc:AlternateContent>
      </w:r>
      <w:r w:rsidR="00746488" w:rsidRPr="002C07BB">
        <w:t xml:space="preserve">Menu </w:t>
      </w:r>
      <w:r w:rsidR="00A0058A">
        <w:t>I</w:t>
      </w:r>
      <w:r w:rsidR="00746488" w:rsidRPr="002C07BB">
        <w:t>tems o</w:t>
      </w:r>
      <w:r w:rsidR="002A50AA">
        <w:t>f</w:t>
      </w:r>
      <w:r w:rsidR="00746488" w:rsidRPr="002C07BB">
        <w:t xml:space="preserve"> </w:t>
      </w:r>
      <w:r w:rsidR="002A50AA">
        <w:t xml:space="preserve">Vendor Reporting </w:t>
      </w:r>
      <w:r w:rsidR="00746488" w:rsidRPr="002C07BB">
        <w:t>Portal</w:t>
      </w:r>
      <w:bookmarkEnd w:id="11"/>
    </w:p>
    <w:p w14:paraId="5A2125B2" w14:textId="4068B1CB" w:rsidR="009003C3" w:rsidRDefault="009003C3" w:rsidP="009003C3">
      <w:r>
        <w:t>Menu items on the top left side of the Vendor home page</w:t>
      </w:r>
      <w:r w:rsidR="00AB758F">
        <w:t xml:space="preserve"> on the Vendor </w:t>
      </w:r>
      <w:r w:rsidR="00DC4F76">
        <w:t>R</w:t>
      </w:r>
      <w:r w:rsidR="00AB758F">
        <w:t>eporting Portal</w:t>
      </w:r>
      <w:r>
        <w:t>.</w:t>
      </w:r>
    </w:p>
    <w:p w14:paraId="080173CD" w14:textId="68573600" w:rsidR="009003C3" w:rsidRPr="009003C3" w:rsidRDefault="009003C3" w:rsidP="009003C3">
      <w:pPr>
        <w:jc w:val="center"/>
      </w:pPr>
      <w:r>
        <w:rPr>
          <w:noProof/>
        </w:rPr>
        <w:drawing>
          <wp:inline distT="0" distB="0" distL="0" distR="0" wp14:anchorId="74BF8D44" wp14:editId="58CB4556">
            <wp:extent cx="3067050" cy="3248025"/>
            <wp:effectExtent l="0" t="0" r="0" b="9525"/>
            <wp:docPr id="11" name="Picture 11" descr="Screen shot of left Main Menu on home page for Vendor lo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2" w:name="_Contact-VOR_Info"/>
    <w:bookmarkStart w:id="13" w:name="_Toc22911398"/>
    <w:bookmarkEnd w:id="12"/>
    <w:p w14:paraId="6F6F36F2" w14:textId="77777777" w:rsidR="00FF2D9B" w:rsidRPr="009B526E" w:rsidRDefault="00390AFB" w:rsidP="001E6D98">
      <w:pPr>
        <w:pStyle w:val="Heading2"/>
      </w:pPr>
      <w:r w:rsidRPr="002C07B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3501E9" wp14:editId="52D9C864">
                <wp:simplePos x="0" y="0"/>
                <wp:positionH relativeFrom="column">
                  <wp:posOffset>-45720</wp:posOffset>
                </wp:positionH>
                <wp:positionV relativeFrom="paragraph">
                  <wp:posOffset>541655</wp:posOffset>
                </wp:positionV>
                <wp:extent cx="6751320" cy="0"/>
                <wp:effectExtent l="0" t="0" r="0" b="0"/>
                <wp:wrapNone/>
                <wp:docPr id="993" name="Straight Connector 9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FCCB1" id="Straight Connector 993" o:spid="_x0000_s1026" alt="&quot;&quot;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42.65pt" to="528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" strokecolor="#0070c0" strokeweight="1pt">
                <v:stroke joinstyle="miter"/>
              </v:line>
            </w:pict>
          </mc:Fallback>
        </mc:AlternateContent>
      </w:r>
      <w:r w:rsidR="00FF2D9B" w:rsidRPr="009B526E">
        <w:t>Contact-VOR Info</w:t>
      </w:r>
      <w:bookmarkEnd w:id="13"/>
      <w:r w:rsidR="00FF2D9B" w:rsidRPr="009B526E">
        <w:t xml:space="preserve"> </w:t>
      </w:r>
    </w:p>
    <w:p w14:paraId="189BCC2A" w14:textId="057E9D14" w:rsidR="00FF2D9B" w:rsidRPr="009B526E" w:rsidRDefault="00DC4F76" w:rsidP="000B6D6A">
      <w:r w:rsidRPr="00A91506">
        <w:t>This</w:t>
      </w:r>
      <w:r>
        <w:t xml:space="preserve"> link on the menu items of the Vendor Reporting Portal</w:t>
      </w:r>
      <w:r w:rsidRPr="00A91506">
        <w:t xml:space="preserve"> page </w:t>
      </w:r>
      <w:r>
        <w:t>is used to</w:t>
      </w:r>
      <w:r w:rsidR="00FF2D9B" w:rsidRPr="009B526E">
        <w:t xml:space="preserve"> </w:t>
      </w:r>
      <w:r w:rsidR="005323D5">
        <w:t xml:space="preserve">assign a </w:t>
      </w:r>
      <w:r w:rsidR="00AB758F">
        <w:t>V</w:t>
      </w:r>
      <w:r w:rsidR="005323D5">
        <w:t>endor</w:t>
      </w:r>
      <w:r w:rsidR="00AB758F">
        <w:t xml:space="preserve"> user(s)</w:t>
      </w:r>
      <w:r w:rsidR="005323D5">
        <w:t xml:space="preserve"> for reporting and </w:t>
      </w:r>
      <w:r w:rsidR="00FF2D9B" w:rsidRPr="009B526E">
        <w:t>update existing contact information or add new contact information for your organization</w:t>
      </w:r>
      <w:r w:rsidR="005323D5">
        <w:t xml:space="preserve"> to do vendor reporting</w:t>
      </w:r>
      <w:r w:rsidR="00FF2D9B" w:rsidRPr="009B526E">
        <w:t xml:space="preserve">. </w:t>
      </w:r>
    </w:p>
    <w:p w14:paraId="2BF4309D" w14:textId="77777777" w:rsidR="00FF2D9B" w:rsidRPr="009B526E" w:rsidRDefault="00FF2D9B" w:rsidP="00B93EA2">
      <w:pPr>
        <w:pStyle w:val="Heading3"/>
      </w:pPr>
      <w:bookmarkStart w:id="14" w:name="_Toc22911399"/>
      <w:r w:rsidRPr="009B526E">
        <w:t>Choose a Contact to View</w:t>
      </w:r>
      <w:bookmarkEnd w:id="14"/>
      <w:r w:rsidRPr="009B526E">
        <w:rPr>
          <w:rFonts w:cs="Verdana"/>
        </w:rPr>
        <w:t xml:space="preserve"> </w:t>
      </w:r>
    </w:p>
    <w:p w14:paraId="51F9CA34" w14:textId="4C31584D" w:rsidR="00FF2D9B" w:rsidRPr="009B526E" w:rsidRDefault="009C23B6" w:rsidP="000B6D6A">
      <w:r w:rsidRPr="009B526E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C9D3B5" wp14:editId="7B765264">
                <wp:simplePos x="0" y="0"/>
                <wp:positionH relativeFrom="column">
                  <wp:posOffset>332740</wp:posOffset>
                </wp:positionH>
                <wp:positionV relativeFrom="paragraph">
                  <wp:posOffset>102870</wp:posOffset>
                </wp:positionV>
                <wp:extent cx="3514725" cy="1295400"/>
                <wp:effectExtent l="0" t="0" r="9525" b="0"/>
                <wp:wrapSquare wrapText="bothSides"/>
                <wp:docPr id="13615" name="Group 13615" descr="Screen shot of an example of a Contact Information View as described to the righ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295400"/>
                          <a:chOff x="0" y="0"/>
                          <a:chExt cx="3181350" cy="809625"/>
                        </a:xfrm>
                      </wpg:grpSpPr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Rectangle 540"/>
                        <wps:cNvSpPr/>
                        <wps:spPr>
                          <a:xfrm>
                            <a:off x="2172462" y="304185"/>
                            <a:ext cx="122215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C29CD" w14:textId="77777777" w:rsidR="00573462" w:rsidRDefault="00573462" w:rsidP="000B6D6A">
                              <w:r>
                                <w:t>OSS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265426" y="304185"/>
                            <a:ext cx="22274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0BDFC" w14:textId="77777777" w:rsidR="00573462" w:rsidRDefault="00573462" w:rsidP="000B6D6A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280666" y="304185"/>
                            <a:ext cx="274648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37E3E" w14:textId="77777777" w:rsidR="00573462" w:rsidRDefault="00573462" w:rsidP="000B6D6A">
                              <w:r>
                                <w:t>00195472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2486406" y="304185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393F2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2172462" y="406293"/>
                            <a:ext cx="122215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12BED" w14:textId="77777777" w:rsidR="00573462" w:rsidRDefault="00573462" w:rsidP="000B6D6A">
                              <w:r>
                                <w:t>OSS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265426" y="406293"/>
                            <a:ext cx="22274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E3E0B" w14:textId="77777777" w:rsidR="00573462" w:rsidRDefault="00573462" w:rsidP="000B6D6A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280666" y="406293"/>
                            <a:ext cx="274648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96DE4" w14:textId="77777777" w:rsidR="00573462" w:rsidRDefault="00573462" w:rsidP="000B6D6A">
                              <w:r>
                                <w:t>00172018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486406" y="406293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FD0D5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2172462" y="506878"/>
                            <a:ext cx="122215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2E76C" w14:textId="77777777" w:rsidR="00573462" w:rsidRDefault="00573462" w:rsidP="000B6D6A">
                              <w:r>
                                <w:t>OSS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265426" y="506878"/>
                            <a:ext cx="22274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4F04F" w14:textId="77777777" w:rsidR="00573462" w:rsidRDefault="00573462" w:rsidP="000B6D6A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280666" y="506878"/>
                            <a:ext cx="274648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F277F" w14:textId="092FDAAC" w:rsidR="00573462" w:rsidRDefault="00573462" w:rsidP="000B6D6A">
                              <w:r>
                                <w:t>0195390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2486406" y="506878"/>
                            <a:ext cx="16722" cy="7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97098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9D3B5" id="Group 13615" o:spid="_x0000_s1026" alt="Screen shot of an example of a Contact Information View as described to the right." style="position:absolute;margin-left:26.2pt;margin-top:8.1pt;width:276.75pt;height:102pt;z-index:251660288;mso-width-relative:margin;mso-height-relative:margin" coordsize="31813,80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9" o:spid="_x0000_s1027" type="#_x0000_t75" style="position:absolute;width:3181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">
                  <v:imagedata r:id="rId17" o:title=""/>
                </v:shape>
                <v:rect id="Rectangle 540" o:spid="_x0000_s1028" style="position:absolute;left:21724;top:3041;width:1222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039C29CD" w14:textId="77777777" w:rsidR="00573462" w:rsidRDefault="00573462" w:rsidP="000B6D6A">
                        <w:r>
                          <w:t>OSS</w:t>
                        </w:r>
                      </w:p>
                    </w:txbxContent>
                  </v:textbox>
                </v:rect>
                <v:rect id="Rectangle 541" o:spid="_x0000_s1029" style="position:absolute;left:22654;top:3041;width:223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23F0BDFC" w14:textId="77777777" w:rsidR="00573462" w:rsidRDefault="00573462" w:rsidP="000B6D6A">
                        <w:r>
                          <w:t>-</w:t>
                        </w:r>
                      </w:p>
                    </w:txbxContent>
                  </v:textbox>
                </v:rect>
                <v:rect id="Rectangle 542" o:spid="_x0000_s1030" style="position:absolute;left:22806;top:3041;width:274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72D37E3E" w14:textId="77777777" w:rsidR="00573462" w:rsidRDefault="00573462" w:rsidP="000B6D6A">
                        <w:r>
                          <w:t>00195472</w:t>
                        </w:r>
                      </w:p>
                    </w:txbxContent>
                  </v:textbox>
                </v:rect>
                <v:rect id="Rectangle 543" o:spid="_x0000_s1031" style="position:absolute;left:24864;top:3041;width:16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0DB393F2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" o:spid="_x0000_s1032" style="position:absolute;left:21724;top:4062;width:1222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41012BED" w14:textId="77777777" w:rsidR="00573462" w:rsidRDefault="00573462" w:rsidP="000B6D6A">
                        <w:r>
                          <w:t>OSS</w:t>
                        </w:r>
                      </w:p>
                    </w:txbxContent>
                  </v:textbox>
                </v:rect>
                <v:rect id="Rectangle 545" o:spid="_x0000_s1033" style="position:absolute;left:22654;top:4062;width:223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246E3E0B" w14:textId="77777777" w:rsidR="00573462" w:rsidRDefault="00573462" w:rsidP="000B6D6A">
                        <w:r>
                          <w:t>-</w:t>
                        </w:r>
                      </w:p>
                    </w:txbxContent>
                  </v:textbox>
                </v:rect>
                <v:rect id="Rectangle 546" o:spid="_x0000_s1034" style="position:absolute;left:22806;top:4062;width:274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54696DE4" w14:textId="77777777" w:rsidR="00573462" w:rsidRDefault="00573462" w:rsidP="000B6D6A">
                        <w:r>
                          <w:t>00172018</w:t>
                        </w:r>
                      </w:p>
                    </w:txbxContent>
                  </v:textbox>
                </v:rect>
                <v:rect id="Rectangle 547" o:spid="_x0000_s1035" style="position:absolute;left:24864;top:4062;width:16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65EFD0D5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8" o:spid="_x0000_s1036" style="position:absolute;left:21724;top:5068;width:1222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6992E76C" w14:textId="77777777" w:rsidR="00573462" w:rsidRDefault="00573462" w:rsidP="000B6D6A">
                        <w:r>
                          <w:t>OSS</w:t>
                        </w:r>
                      </w:p>
                    </w:txbxContent>
                  </v:textbox>
                </v:rect>
                <v:rect id="Rectangle 549" o:spid="_x0000_s1037" style="position:absolute;left:22654;top:5068;width:223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7874F04F" w14:textId="77777777" w:rsidR="00573462" w:rsidRDefault="00573462" w:rsidP="000B6D6A">
                        <w:r>
                          <w:t>-</w:t>
                        </w:r>
                      </w:p>
                    </w:txbxContent>
                  </v:textbox>
                </v:rect>
                <v:rect id="Rectangle 550" o:spid="_x0000_s1038" style="position:absolute;left:22806;top:5068;width:274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1B1F277F" w14:textId="092FDAAC" w:rsidR="00573462" w:rsidRDefault="00573462" w:rsidP="000B6D6A">
                        <w:r>
                          <w:t>0195390</w:t>
                        </w:r>
                      </w:p>
                    </w:txbxContent>
                  </v:textbox>
                </v:rect>
                <v:rect id="Rectangle 551" o:spid="_x0000_s1039" style="position:absolute;left:24864;top:5068;width:16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11997098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F2D9B" w:rsidRPr="009B526E">
        <w:t xml:space="preserve">The </w:t>
      </w:r>
      <w:r w:rsidR="00FF2D9B" w:rsidRPr="009B526E">
        <w:rPr>
          <w:b/>
        </w:rPr>
        <w:t>Select Contact</w:t>
      </w:r>
      <w:r w:rsidR="00FF2D9B" w:rsidRPr="009B526E">
        <w:t xml:space="preserve"> </w:t>
      </w:r>
      <w:r w:rsidR="00FF2D9B" w:rsidRPr="009B526E">
        <w:rPr>
          <w:b/>
        </w:rPr>
        <w:t>View</w:t>
      </w:r>
      <w:r w:rsidR="00FF2D9B" w:rsidRPr="009B526E">
        <w:t xml:space="preserve"> lists all the contact names for your organization currently in the database</w:t>
      </w:r>
      <w:r w:rsidR="00DB1125" w:rsidRPr="009B526E">
        <w:t xml:space="preserve">. </w:t>
      </w:r>
      <w:r w:rsidR="00FF2D9B" w:rsidRPr="009B526E">
        <w:t xml:space="preserve">Click on one of the </w:t>
      </w:r>
      <w:r w:rsidR="002A50AA">
        <w:t xml:space="preserve">Vendors </w:t>
      </w:r>
      <w:r w:rsidR="00FF2D9B" w:rsidRPr="009B526E">
        <w:t>contacts on this list to view and edit th</w:t>
      </w:r>
      <w:r w:rsidR="002A50AA">
        <w:t xml:space="preserve">is </w:t>
      </w:r>
      <w:r w:rsidR="005323D5">
        <w:t>specific</w:t>
      </w:r>
      <w:r w:rsidR="002A50AA">
        <w:t xml:space="preserve"> vendor contact</w:t>
      </w:r>
      <w:r w:rsidR="00FF2D9B" w:rsidRPr="009B526E">
        <w:t xml:space="preserve"> data on the fields</w:t>
      </w:r>
      <w:r w:rsidR="002A50AA">
        <w:t xml:space="preserve"> following below</w:t>
      </w:r>
      <w:r w:rsidR="00DB1125" w:rsidRPr="009B526E">
        <w:t xml:space="preserve">. </w:t>
      </w:r>
      <w:r w:rsidR="00FF2D9B" w:rsidRPr="009B526E">
        <w:t xml:space="preserve">If you wish to add a new contact to this list, click on the </w:t>
      </w:r>
      <w:r w:rsidR="00FF2D9B" w:rsidRPr="009B526E">
        <w:rPr>
          <w:b/>
        </w:rPr>
        <w:t>Add New Contact</w:t>
      </w:r>
      <w:r w:rsidR="00FF2D9B" w:rsidRPr="009B526E">
        <w:t xml:space="preserve"> button</w:t>
      </w:r>
      <w:r w:rsidR="00DB1125" w:rsidRPr="009B526E">
        <w:t xml:space="preserve">. </w:t>
      </w:r>
    </w:p>
    <w:p w14:paraId="76CF1E8E" w14:textId="77777777" w:rsidR="009B526E" w:rsidRPr="000B6D6A" w:rsidRDefault="00FF2D9B" w:rsidP="000B6D6A">
      <w:pPr>
        <w:pStyle w:val="Heading3"/>
      </w:pPr>
      <w:bookmarkStart w:id="15" w:name="_Toc22911400"/>
      <w:r w:rsidRPr="000B6D6A">
        <w:lastRenderedPageBreak/>
        <w:t>Edit a Contact’s Information</w:t>
      </w:r>
      <w:bookmarkEnd w:id="15"/>
    </w:p>
    <w:p w14:paraId="02D41C7C" w14:textId="7C9DB324" w:rsidR="00FF2D9B" w:rsidRPr="000B6D6A" w:rsidRDefault="00FF2D9B" w:rsidP="000B6D6A">
      <w:bookmarkStart w:id="16" w:name="_Toc19630600"/>
      <w:bookmarkStart w:id="17" w:name="_Toc20149329"/>
      <w:bookmarkStart w:id="18" w:name="_Toc20149656"/>
      <w:r w:rsidRPr="000B6D6A">
        <w:t xml:space="preserve">At the bottom of the </w:t>
      </w:r>
      <w:r w:rsidR="002A50AA">
        <w:t xml:space="preserve">vendor </w:t>
      </w:r>
      <w:r w:rsidRPr="000B6D6A">
        <w:t xml:space="preserve">contact’s information, click on the </w:t>
      </w:r>
      <w:r w:rsidRPr="00F341FB">
        <w:rPr>
          <w:b/>
        </w:rPr>
        <w:t>Edit</w:t>
      </w:r>
      <w:r w:rsidRPr="000B6D6A">
        <w:t xml:space="preserve"> button. After the page refreshes to the Edit View, change whichever </w:t>
      </w:r>
      <w:r w:rsidR="00DC4F76">
        <w:t xml:space="preserve">data </w:t>
      </w:r>
      <w:r w:rsidR="00A524CD">
        <w:t>field</w:t>
      </w:r>
      <w:r w:rsidR="00DC4F76">
        <w:t>(</w:t>
      </w:r>
      <w:r w:rsidR="00A524CD">
        <w:t>s</w:t>
      </w:r>
      <w:r w:rsidR="00DC4F76">
        <w:t>)</w:t>
      </w:r>
      <w:r w:rsidRPr="000B6D6A">
        <w:t xml:space="preserve"> </w:t>
      </w:r>
      <w:r w:rsidR="002B1401">
        <w:t xml:space="preserve">that </w:t>
      </w:r>
      <w:r w:rsidRPr="000B6D6A">
        <w:t xml:space="preserve">need to be updated and press the </w:t>
      </w:r>
      <w:r w:rsidRPr="00F341FB">
        <w:rPr>
          <w:b/>
        </w:rPr>
        <w:t>Save</w:t>
      </w:r>
      <w:r w:rsidR="000721C8" w:rsidRPr="000B6D6A">
        <w:t xml:space="preserve"> </w:t>
      </w:r>
      <w:r w:rsidRPr="000B6D6A">
        <w:t>button on the bottom of the web page</w:t>
      </w:r>
      <w:r w:rsidR="00DB1125" w:rsidRPr="000B6D6A">
        <w:t xml:space="preserve">. </w:t>
      </w:r>
      <w:r w:rsidRPr="000B6D6A">
        <w:t>Remember to also update V</w:t>
      </w:r>
      <w:r w:rsidR="00AB758F">
        <w:t xml:space="preserve">endor </w:t>
      </w:r>
      <w:r w:rsidRPr="000B6D6A">
        <w:t>O</w:t>
      </w:r>
      <w:r w:rsidR="00AB758F">
        <w:t xml:space="preserve">f </w:t>
      </w:r>
      <w:r w:rsidRPr="000B6D6A">
        <w:t>R</w:t>
      </w:r>
      <w:r w:rsidR="00AB758F">
        <w:t>ecord (VOR)</w:t>
      </w:r>
      <w:r w:rsidRPr="000B6D6A">
        <w:t xml:space="preserve"> responsibility and roles on the </w:t>
      </w:r>
      <w:hyperlink w:anchor="_The_Contact-VOR_Section" w:history="1">
        <w:r w:rsidRPr="000B6D6A">
          <w:rPr>
            <w:rStyle w:val="Hyperlink"/>
          </w:rPr>
          <w:t>Contact-VOR section</w:t>
        </w:r>
      </w:hyperlink>
      <w:r w:rsidRPr="000B6D6A">
        <w:t>.</w:t>
      </w:r>
      <w:bookmarkEnd w:id="16"/>
      <w:bookmarkEnd w:id="17"/>
      <w:bookmarkEnd w:id="18"/>
      <w:r w:rsidRPr="000B6D6A">
        <w:t xml:space="preserve"> </w:t>
      </w:r>
    </w:p>
    <w:p w14:paraId="1E556DEE" w14:textId="77777777" w:rsidR="00FF2D9B" w:rsidRPr="007E42F2" w:rsidRDefault="00FF2D9B" w:rsidP="00B93EA2">
      <w:pPr>
        <w:pStyle w:val="Heading3"/>
      </w:pPr>
      <w:bookmarkStart w:id="19" w:name="_Toc22911401"/>
      <w:r w:rsidRPr="007E42F2">
        <w:t>To Add a New Contact</w:t>
      </w:r>
      <w:bookmarkEnd w:id="19"/>
      <w:r w:rsidRPr="007E42F2">
        <w:t xml:space="preserve"> </w:t>
      </w:r>
    </w:p>
    <w:p w14:paraId="4E6715BC" w14:textId="671C19D4" w:rsidR="00FF2D9B" w:rsidRPr="000B6D6A" w:rsidRDefault="00FF2D9B" w:rsidP="000B6D6A">
      <w:r w:rsidRPr="000B6D6A">
        <w:t xml:space="preserve">Either click the </w:t>
      </w:r>
      <w:r w:rsidRPr="000B6D6A">
        <w:rPr>
          <w:b/>
        </w:rPr>
        <w:t>Add New Contact</w:t>
      </w:r>
      <w:r w:rsidRPr="000B6D6A">
        <w:t xml:space="preserve"> button</w:t>
      </w:r>
      <w:r w:rsidRPr="000B6D6A">
        <w:rPr>
          <w:b/>
        </w:rPr>
        <w:t xml:space="preserve"> </w:t>
      </w:r>
      <w:r w:rsidRPr="000B6D6A">
        <w:t xml:space="preserve">on the Select Contact View page, or select a contact, click </w:t>
      </w:r>
      <w:r w:rsidRPr="000B6D6A">
        <w:rPr>
          <w:b/>
        </w:rPr>
        <w:t>Edit</w:t>
      </w:r>
      <w:r w:rsidRPr="000B6D6A">
        <w:t xml:space="preserve">, and then click </w:t>
      </w:r>
      <w:r w:rsidRPr="000B6D6A">
        <w:rPr>
          <w:b/>
        </w:rPr>
        <w:t>Add New Contact</w:t>
      </w:r>
      <w:r w:rsidRPr="000B6D6A">
        <w:t xml:space="preserve">. Remember to click </w:t>
      </w:r>
      <w:r w:rsidRPr="000B6D6A">
        <w:rPr>
          <w:b/>
        </w:rPr>
        <w:t>Save</w:t>
      </w:r>
      <w:r w:rsidRPr="000B6D6A">
        <w:t xml:space="preserve"> after filling in the </w:t>
      </w:r>
      <w:r w:rsidR="002A50AA">
        <w:t xml:space="preserve">vendor </w:t>
      </w:r>
      <w:r w:rsidRPr="000B6D6A">
        <w:t>contact details</w:t>
      </w:r>
      <w:r w:rsidR="00A91506" w:rsidRPr="000B6D6A">
        <w:t xml:space="preserve"> </w:t>
      </w:r>
      <w:r w:rsidRPr="000B6D6A">
        <w:t xml:space="preserve">and add the VORs and </w:t>
      </w:r>
      <w:hyperlink w:anchor="_The_Contact-VOR_Section" w:history="1">
        <w:r w:rsidRPr="000B6D6A">
          <w:rPr>
            <w:rStyle w:val="Hyperlink"/>
          </w:rPr>
          <w:t>roles that the contact is responsible for</w:t>
        </w:r>
      </w:hyperlink>
      <w:r w:rsidRPr="000B6D6A">
        <w:t xml:space="preserve">. </w:t>
      </w:r>
    </w:p>
    <w:p w14:paraId="63B9A8B5" w14:textId="77777777" w:rsidR="00FF2D9B" w:rsidRPr="009C23B6" w:rsidRDefault="00FF2D9B" w:rsidP="000B6D6A">
      <w:pPr>
        <w:pStyle w:val="Heading3"/>
      </w:pPr>
      <w:bookmarkStart w:id="20" w:name="_Toc22911402"/>
      <w:r w:rsidRPr="009C23B6">
        <w:t>To Delete a Contact</w:t>
      </w:r>
      <w:bookmarkEnd w:id="20"/>
      <w:r w:rsidRPr="009C23B6">
        <w:rPr>
          <w:rFonts w:cs="Verdana"/>
        </w:rPr>
        <w:t xml:space="preserve"> </w:t>
      </w:r>
    </w:p>
    <w:p w14:paraId="648A18AB" w14:textId="3C149BB4" w:rsidR="00FF2D9B" w:rsidRPr="000B6D6A" w:rsidRDefault="00FF2D9B" w:rsidP="000B6D6A">
      <w:r w:rsidRPr="000B6D6A">
        <w:t xml:space="preserve">Select the contact to be deleted and click </w:t>
      </w:r>
      <w:r w:rsidRPr="000B6D6A">
        <w:rPr>
          <w:b/>
        </w:rPr>
        <w:t>Edit</w:t>
      </w:r>
      <w:r w:rsidR="00DB1125" w:rsidRPr="000B6D6A">
        <w:t xml:space="preserve">. </w:t>
      </w:r>
      <w:r w:rsidRPr="000B6D6A">
        <w:t xml:space="preserve">The </w:t>
      </w:r>
      <w:r w:rsidRPr="000B6D6A">
        <w:rPr>
          <w:b/>
        </w:rPr>
        <w:t>Edit View</w:t>
      </w:r>
      <w:r w:rsidRPr="000B6D6A">
        <w:t xml:space="preserve"> page will show the </w:t>
      </w:r>
      <w:r w:rsidRPr="000B6D6A">
        <w:rPr>
          <w:b/>
        </w:rPr>
        <w:t>Change Status</w:t>
      </w:r>
      <w:r w:rsidRPr="000B6D6A">
        <w:t xml:space="preserve"> field, select the </w:t>
      </w:r>
      <w:r w:rsidRPr="000B6D6A">
        <w:rPr>
          <w:b/>
        </w:rPr>
        <w:t>Archived</w:t>
      </w:r>
      <w:r w:rsidRPr="000B6D6A">
        <w:t xml:space="preserve"> radio button, and press </w:t>
      </w:r>
      <w:r w:rsidRPr="000B6D6A">
        <w:rPr>
          <w:b/>
        </w:rPr>
        <w:t>Save</w:t>
      </w:r>
      <w:r w:rsidR="00DB1125" w:rsidRPr="000B6D6A">
        <w:t xml:space="preserve">. </w:t>
      </w:r>
      <w:r w:rsidRPr="000B6D6A">
        <w:t>This will remove the contact from the contact list.</w:t>
      </w:r>
      <w:r w:rsidRPr="000B6D6A">
        <w:rPr>
          <w:vertAlign w:val="subscript"/>
        </w:rPr>
        <w:t xml:space="preserve"> </w:t>
      </w:r>
      <w:r w:rsidRPr="000B6D6A">
        <w:t>Please note that you will be unable to delete a contact if it is assigned a VOR responsibility</w:t>
      </w:r>
      <w:r w:rsidR="009C23B6" w:rsidRPr="000B6D6A">
        <w:t xml:space="preserve"> (Reporter/Main)</w:t>
      </w:r>
      <w:r w:rsidR="00DB1125" w:rsidRPr="000B6D6A">
        <w:t xml:space="preserve">. </w:t>
      </w:r>
      <w:r w:rsidRPr="000B6D6A">
        <w:t xml:space="preserve">You must first </w:t>
      </w:r>
      <w:hyperlink w:anchor="_Removing_Role_Responsibility" w:history="1">
        <w:r w:rsidRPr="000B6D6A">
          <w:rPr>
            <w:rStyle w:val="Hyperlink"/>
          </w:rPr>
          <w:t>delete</w:t>
        </w:r>
      </w:hyperlink>
      <w:r w:rsidRPr="000B6D6A">
        <w:t xml:space="preserve"> the role(s), and then the contact.</w:t>
      </w:r>
    </w:p>
    <w:bookmarkStart w:id="21" w:name="_Toc22911403"/>
    <w:p w14:paraId="20E14E0F" w14:textId="13D0E863" w:rsidR="00FF2D9B" w:rsidRPr="005323D5" w:rsidRDefault="00390AFB" w:rsidP="000B6D6A">
      <w:pPr>
        <w:pStyle w:val="Heading2"/>
        <w:rPr>
          <w:sz w:val="44"/>
          <w:szCs w:val="44"/>
        </w:rPr>
      </w:pPr>
      <w:r w:rsidRPr="005323D5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0D0CAA" wp14:editId="07E98644">
                <wp:simplePos x="0" y="0"/>
                <wp:positionH relativeFrom="column">
                  <wp:posOffset>-83820</wp:posOffset>
                </wp:positionH>
                <wp:positionV relativeFrom="paragraph">
                  <wp:posOffset>549275</wp:posOffset>
                </wp:positionV>
                <wp:extent cx="6751320" cy="0"/>
                <wp:effectExtent l="0" t="0" r="0" b="0"/>
                <wp:wrapNone/>
                <wp:docPr id="994" name="Straight Connector 9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5A6F3" id="Straight Connector 994" o:spid="_x0000_s1026" alt="&quot;&quot;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pt,43.25pt" to="52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" strokecolor="#0070c0" strokeweight="1pt">
                <v:stroke joinstyle="miter"/>
              </v:line>
            </w:pict>
          </mc:Fallback>
        </mc:AlternateContent>
      </w:r>
      <w:r w:rsidR="005323D5" w:rsidRPr="005323D5">
        <w:rPr>
          <w:sz w:val="44"/>
          <w:szCs w:val="44"/>
        </w:rPr>
        <w:t xml:space="preserve">Contact Personal Information </w:t>
      </w:r>
      <w:r w:rsidR="00FF2D9B" w:rsidRPr="005323D5">
        <w:rPr>
          <w:sz w:val="44"/>
          <w:szCs w:val="44"/>
        </w:rPr>
        <w:t>Data Fields</w:t>
      </w:r>
      <w:bookmarkEnd w:id="21"/>
    </w:p>
    <w:p w14:paraId="7E7C6B8A" w14:textId="77777777" w:rsidR="00FF2D9B" w:rsidRPr="009B526E" w:rsidRDefault="00390AFB" w:rsidP="000B6D6A">
      <w:r w:rsidRPr="00E06802">
        <w:rPr>
          <w:noProof/>
        </w:rPr>
        <w:drawing>
          <wp:anchor distT="0" distB="0" distL="114300" distR="114300" simplePos="0" relativeHeight="251661312" behindDoc="0" locked="0" layoutInCell="1" allowOverlap="0" wp14:anchorId="7B8862A3" wp14:editId="7FA87BC7">
            <wp:simplePos x="0" y="0"/>
            <wp:positionH relativeFrom="column">
              <wp:posOffset>60960</wp:posOffset>
            </wp:positionH>
            <wp:positionV relativeFrom="paragraph">
              <wp:posOffset>175895</wp:posOffset>
            </wp:positionV>
            <wp:extent cx="3474720" cy="4122420"/>
            <wp:effectExtent l="0" t="0" r="0" b="0"/>
            <wp:wrapSquare wrapText="bothSides"/>
            <wp:docPr id="841" name="Picture 841" descr="Screen shot of an example of Contact VOR - Vendor Information as described to the righ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D9B" w:rsidRPr="009B526E">
        <w:rPr>
          <w:b/>
        </w:rPr>
        <w:t xml:space="preserve">Assigned VOR #’s – </w:t>
      </w:r>
      <w:r w:rsidR="00FF2D9B" w:rsidRPr="009B526E">
        <w:t xml:space="preserve">In order to change the assigned VORs and/or contact roles of this record go to the </w:t>
      </w:r>
      <w:hyperlink w:anchor="_The_Contact-VOR_Section" w:history="1">
        <w:r w:rsidR="00FF2D9B" w:rsidRPr="00D0567A">
          <w:rPr>
            <w:rStyle w:val="Hyperlink"/>
          </w:rPr>
          <w:t>Contact-VOR section</w:t>
        </w:r>
      </w:hyperlink>
      <w:r w:rsidR="00FF2D9B" w:rsidRPr="009B526E">
        <w:t>.</w:t>
      </w:r>
      <w:r w:rsidR="00FF2D9B" w:rsidRPr="009B526E">
        <w:rPr>
          <w:b/>
        </w:rPr>
        <w:t xml:space="preserve"> </w:t>
      </w:r>
    </w:p>
    <w:p w14:paraId="06368206" w14:textId="65E717D3" w:rsidR="009C23B6" w:rsidRDefault="00FF2D9B" w:rsidP="000B6D6A">
      <w:pPr>
        <w:rPr>
          <w:b/>
        </w:rPr>
      </w:pPr>
      <w:r w:rsidRPr="009B526E">
        <w:rPr>
          <w:b/>
        </w:rPr>
        <w:t xml:space="preserve">Vendor – </w:t>
      </w:r>
      <w:r w:rsidRPr="009B526E">
        <w:t xml:space="preserve">The </w:t>
      </w:r>
      <w:r w:rsidR="00DB1125" w:rsidRPr="009B526E">
        <w:t>vendor’s</w:t>
      </w:r>
      <w:r w:rsidRPr="009B526E">
        <w:t xml:space="preserve"> name that the contact belongs to</w:t>
      </w:r>
      <w:r w:rsidR="00DB1125" w:rsidRPr="009B526E">
        <w:t xml:space="preserve">. </w:t>
      </w:r>
      <w:r w:rsidR="000721C8">
        <w:t>T</w:t>
      </w:r>
      <w:r w:rsidRPr="009B526E">
        <w:t>o</w:t>
      </w:r>
      <w:hyperlink w:anchor="_Vendor_Info" w:history="1">
        <w:r w:rsidRPr="0060555F">
          <w:rPr>
            <w:rStyle w:val="Hyperlink"/>
          </w:rPr>
          <w:t xml:space="preserve"> the vendor details page</w:t>
        </w:r>
      </w:hyperlink>
      <w:r w:rsidRPr="009B526E">
        <w:t>.</w:t>
      </w:r>
    </w:p>
    <w:p w14:paraId="7426E170" w14:textId="5BC85757" w:rsidR="00FF2D9B" w:rsidRPr="009B526E" w:rsidRDefault="00FF2D9B" w:rsidP="000B6D6A">
      <w:r w:rsidRPr="009B526E">
        <w:rPr>
          <w:b/>
        </w:rPr>
        <w:t xml:space="preserve">Contact Status – </w:t>
      </w:r>
      <w:r w:rsidRPr="009B526E">
        <w:t xml:space="preserve">Default is “Active,” but if the individual is with your organization but not responsible </w:t>
      </w:r>
      <w:r w:rsidR="002B1401">
        <w:t>for</w:t>
      </w:r>
      <w:r w:rsidRPr="009B526E">
        <w:t xml:space="preserve"> any VOR, then you can indicate that the contact is “Inactive.”  If you wish to delete the contact, select “Archived.” (Please note that you will be unable to delete a contact if it is assigned a VOR responsibility</w:t>
      </w:r>
      <w:r w:rsidR="00DB1125" w:rsidRPr="009B526E">
        <w:t xml:space="preserve">. </w:t>
      </w:r>
      <w:r w:rsidRPr="009B526E">
        <w:t xml:space="preserve">You must first delete the role(s), and then the contact) </w:t>
      </w:r>
    </w:p>
    <w:p w14:paraId="12A38DE9" w14:textId="37EDD823" w:rsidR="009C23B6" w:rsidRDefault="00FF2D9B" w:rsidP="000B6D6A">
      <w:r w:rsidRPr="009B526E">
        <w:rPr>
          <w:b/>
        </w:rPr>
        <w:t xml:space="preserve">Power User – </w:t>
      </w:r>
      <w:r w:rsidRPr="009B526E">
        <w:t xml:space="preserve">If </w:t>
      </w:r>
      <w:r w:rsidRPr="009B526E">
        <w:rPr>
          <w:b/>
        </w:rPr>
        <w:t>Yes</w:t>
      </w:r>
      <w:r w:rsidRPr="009B526E">
        <w:t xml:space="preserve">, the user </w:t>
      </w:r>
      <w:proofErr w:type="gramStart"/>
      <w:r w:rsidRPr="009B526E">
        <w:t>is able to</w:t>
      </w:r>
      <w:proofErr w:type="gramEnd"/>
      <w:r w:rsidRPr="009B526E">
        <w:t xml:space="preserve"> retrieve and change passwords of their own account, edit contact details of their own and other contacts, or add and delete contacts</w:t>
      </w:r>
      <w:r w:rsidR="002B1401">
        <w:t xml:space="preserve"> </w:t>
      </w:r>
      <w:r w:rsidR="002B1401" w:rsidRPr="00FF2D9B">
        <w:t xml:space="preserve">for </w:t>
      </w:r>
      <w:r w:rsidR="002B1401">
        <w:t>their</w:t>
      </w:r>
      <w:r w:rsidR="002B1401" w:rsidRPr="00FF2D9B">
        <w:t xml:space="preserve"> organization</w:t>
      </w:r>
      <w:r w:rsidRPr="009B526E">
        <w:t xml:space="preserve">. </w:t>
      </w:r>
    </w:p>
    <w:p w14:paraId="2787DFD0" w14:textId="77777777" w:rsidR="00FF2D9B" w:rsidRPr="009C23B6" w:rsidRDefault="00FF2D9B" w:rsidP="000B6D6A">
      <w:r w:rsidRPr="009C23B6">
        <w:lastRenderedPageBreak/>
        <w:t xml:space="preserve">If </w:t>
      </w:r>
      <w:r w:rsidRPr="009C23B6">
        <w:rPr>
          <w:b/>
        </w:rPr>
        <w:t>No</w:t>
      </w:r>
      <w:r w:rsidRPr="009C23B6">
        <w:t xml:space="preserve">, the user is only able to retrieve and change their own password, edit their own contact details, and delete their contact record. </w:t>
      </w:r>
    </w:p>
    <w:p w14:paraId="22A202EF" w14:textId="2F2011AC" w:rsidR="00FF2D9B" w:rsidRPr="009B526E" w:rsidRDefault="00FF2D9B" w:rsidP="000B6D6A">
      <w:r w:rsidRPr="009B526E">
        <w:rPr>
          <w:b/>
        </w:rPr>
        <w:t>Signatory</w:t>
      </w:r>
      <w:r w:rsidRPr="009B526E">
        <w:t xml:space="preserve"> –</w:t>
      </w:r>
      <w:r w:rsidR="00AE0FB3">
        <w:t xml:space="preserve"> Indicate e</w:t>
      </w:r>
      <w:r w:rsidRPr="009B526E">
        <w:t xml:space="preserve">ither “Mr.” “Ms.” or “Dr.” If none of these apply, then let the field remain blank. </w:t>
      </w:r>
      <w:r w:rsidR="00AE0FB3" w:rsidRPr="009B526E">
        <w:t>Not a mandatory field</w:t>
      </w:r>
      <w:r w:rsidR="00DB1125" w:rsidRPr="009B526E">
        <w:t xml:space="preserve">. </w:t>
      </w:r>
    </w:p>
    <w:p w14:paraId="3C575288" w14:textId="5DD8454B" w:rsidR="00FF2D9B" w:rsidRDefault="00FF2D9B" w:rsidP="000B6D6A">
      <w:r w:rsidRPr="009B526E">
        <w:rPr>
          <w:b/>
        </w:rPr>
        <w:t>First Name</w:t>
      </w:r>
      <w:r w:rsidR="005323D5">
        <w:rPr>
          <w:b/>
        </w:rPr>
        <w:t>*</w:t>
      </w:r>
      <w:r w:rsidRPr="009B526E">
        <w:rPr>
          <w:b/>
        </w:rPr>
        <w:t>/Last Name</w:t>
      </w:r>
      <w:r w:rsidR="005323D5">
        <w:rPr>
          <w:b/>
        </w:rPr>
        <w:t>*</w:t>
      </w:r>
      <w:r w:rsidRPr="009B526E">
        <w:rPr>
          <w:b/>
        </w:rPr>
        <w:t xml:space="preserve"> – </w:t>
      </w:r>
      <w:r w:rsidRPr="009B526E">
        <w:t>If the contact has only one name, use a non-letter key in the First Name field (example: a non-letter key would be “*”)</w:t>
      </w:r>
    </w:p>
    <w:p w14:paraId="7A144ED9" w14:textId="4B8ECFA1" w:rsidR="005323D5" w:rsidRPr="009B526E" w:rsidRDefault="00DB1125" w:rsidP="000B6D6A">
      <w:r w:rsidRPr="005323D5">
        <w:rPr>
          <w:b/>
        </w:rPr>
        <w:t>Username</w:t>
      </w:r>
      <w:r w:rsidR="005323D5">
        <w:rPr>
          <w:b/>
        </w:rPr>
        <w:t>*</w:t>
      </w:r>
      <w:r w:rsidR="005323D5" w:rsidRPr="005323D5">
        <w:rPr>
          <w:b/>
        </w:rPr>
        <w:t>:</w:t>
      </w:r>
      <w:r w:rsidR="005323D5" w:rsidRPr="005323D5">
        <w:t xml:space="preserve"> </w:t>
      </w:r>
      <w:r w:rsidR="005323D5" w:rsidRPr="005323D5">
        <w:rPr>
          <w:color w:val="1A1A1A"/>
          <w:shd w:val="clear" w:color="auto" w:fill="FFFFFF"/>
        </w:rPr>
        <w:t xml:space="preserve">a unique sequence of characters used to identify </w:t>
      </w:r>
      <w:r w:rsidR="005323D5">
        <w:rPr>
          <w:color w:val="1A1A1A"/>
          <w:shd w:val="clear" w:color="auto" w:fill="FFFFFF"/>
        </w:rPr>
        <w:t>the</w:t>
      </w:r>
      <w:r w:rsidR="005323D5" w:rsidRPr="005323D5">
        <w:rPr>
          <w:color w:val="1A1A1A"/>
          <w:shd w:val="clear" w:color="auto" w:fill="FFFFFF"/>
        </w:rPr>
        <w:t xml:space="preserve"> user</w:t>
      </w:r>
      <w:r w:rsidR="005323D5">
        <w:rPr>
          <w:color w:val="1A1A1A"/>
          <w:shd w:val="clear" w:color="auto" w:fill="FFFFFF"/>
        </w:rPr>
        <w:t xml:space="preserve"> (vendor)</w:t>
      </w:r>
      <w:r w:rsidR="005323D5" w:rsidRPr="005323D5">
        <w:rPr>
          <w:color w:val="1A1A1A"/>
          <w:shd w:val="clear" w:color="auto" w:fill="FFFFFF"/>
        </w:rPr>
        <w:t xml:space="preserve"> and allow access to the Doing Business Portal.</w:t>
      </w:r>
    </w:p>
    <w:p w14:paraId="7D05FEB9" w14:textId="77777777" w:rsidR="00FF2D9B" w:rsidRPr="009B526E" w:rsidRDefault="00FF2D9B" w:rsidP="000B6D6A">
      <w:r w:rsidRPr="00AE0FB3">
        <w:rPr>
          <w:b/>
        </w:rPr>
        <w:t>Position Title / Department</w:t>
      </w:r>
      <w:r w:rsidRPr="009B526E">
        <w:t xml:space="preserve"> – Not mandatory fields. </w:t>
      </w:r>
    </w:p>
    <w:p w14:paraId="6A09FECF" w14:textId="745E348B" w:rsidR="00FF2D9B" w:rsidRPr="009B526E" w:rsidRDefault="00FF2D9B" w:rsidP="000B6D6A">
      <w:r w:rsidRPr="009B526E">
        <w:rPr>
          <w:b/>
        </w:rPr>
        <w:t xml:space="preserve">Address (line </w:t>
      </w:r>
      <w:r w:rsidR="00DB1125" w:rsidRPr="009B526E">
        <w:rPr>
          <w:b/>
        </w:rPr>
        <w:t>1)</w:t>
      </w:r>
      <w:r w:rsidR="00DB1125">
        <w:rPr>
          <w:b/>
        </w:rPr>
        <w:t xml:space="preserve"> *</w:t>
      </w:r>
      <w:r w:rsidR="00B86EFA">
        <w:rPr>
          <w:b/>
        </w:rPr>
        <w:t xml:space="preserve"> </w:t>
      </w:r>
      <w:r w:rsidRPr="009B526E">
        <w:rPr>
          <w:b/>
        </w:rPr>
        <w:t xml:space="preserve">/Address (line 2) – </w:t>
      </w:r>
      <w:r w:rsidR="00396B49">
        <w:t xml:space="preserve">Insert </w:t>
      </w:r>
      <w:r w:rsidRPr="009B526E">
        <w:t>street address</w:t>
      </w:r>
      <w:r w:rsidR="00396B49">
        <w:t xml:space="preserve"> for </w:t>
      </w:r>
      <w:r w:rsidR="00396B49" w:rsidRPr="009B526E">
        <w:t>line 1</w:t>
      </w:r>
      <w:r w:rsidR="00396B49">
        <w:t xml:space="preserve"> </w:t>
      </w:r>
      <w:r w:rsidRPr="009B526E">
        <w:t xml:space="preserve">and floor number, suite number, </w:t>
      </w:r>
      <w:r w:rsidR="009B526E" w:rsidRPr="009B526E">
        <w:t>etc.</w:t>
      </w:r>
      <w:r w:rsidR="00396B49">
        <w:t xml:space="preserve"> for </w:t>
      </w:r>
      <w:r w:rsidR="00396B49" w:rsidRPr="009B526E">
        <w:t>line 2</w:t>
      </w:r>
      <w:r w:rsidR="00396B49">
        <w:t>.</w:t>
      </w:r>
    </w:p>
    <w:p w14:paraId="1C8131EE" w14:textId="0B182ED1" w:rsidR="00FF2D9B" w:rsidRPr="009B526E" w:rsidRDefault="00FF2D9B" w:rsidP="000B6D6A">
      <w:r w:rsidRPr="009B526E">
        <w:rPr>
          <w:b/>
        </w:rPr>
        <w:t>City</w:t>
      </w:r>
      <w:r w:rsidR="00AE0FB3">
        <w:rPr>
          <w:b/>
        </w:rPr>
        <w:t>*</w:t>
      </w:r>
      <w:r w:rsidRPr="009B526E">
        <w:rPr>
          <w:b/>
        </w:rPr>
        <w:t xml:space="preserve"> – </w:t>
      </w:r>
      <w:r w:rsidRPr="009B526E">
        <w:t>Full names of cities or towns only</w:t>
      </w:r>
      <w:r w:rsidR="00DB1125" w:rsidRPr="009B526E">
        <w:t xml:space="preserve">. </w:t>
      </w:r>
      <w:r w:rsidRPr="009B526E">
        <w:t xml:space="preserve">Abbreviations will not be accepted (example: N.Y. or T.O. is not an acceptable entry) </w:t>
      </w:r>
    </w:p>
    <w:p w14:paraId="23652C10" w14:textId="02FD2650" w:rsidR="00FF2D9B" w:rsidRPr="009B526E" w:rsidRDefault="00FF2D9B" w:rsidP="000B6D6A">
      <w:r w:rsidRPr="009B526E">
        <w:rPr>
          <w:b/>
        </w:rPr>
        <w:t>Province/State</w:t>
      </w:r>
      <w:r w:rsidR="00AE0FB3">
        <w:rPr>
          <w:b/>
        </w:rPr>
        <w:t>*</w:t>
      </w:r>
      <w:r w:rsidRPr="009B526E">
        <w:rPr>
          <w:b/>
        </w:rPr>
        <w:t xml:space="preserve"> </w:t>
      </w:r>
      <w:r w:rsidR="00AE0FB3" w:rsidRPr="009B526E">
        <w:rPr>
          <w:b/>
        </w:rPr>
        <w:t>–</w:t>
      </w:r>
      <w:r w:rsidRPr="009B526E">
        <w:rPr>
          <w:b/>
        </w:rPr>
        <w:t xml:space="preserve"> </w:t>
      </w:r>
      <w:r w:rsidRPr="009B526E">
        <w:t>Abbreviations are preferred</w:t>
      </w:r>
      <w:r w:rsidR="00C6169F">
        <w:t xml:space="preserve"> </w:t>
      </w:r>
      <w:r w:rsidR="00DB1125">
        <w:t>i.e.,</w:t>
      </w:r>
      <w:r w:rsidR="00C6169F">
        <w:t xml:space="preserve"> ON</w:t>
      </w:r>
      <w:r w:rsidRPr="009B526E">
        <w:t xml:space="preserve">. </w:t>
      </w:r>
    </w:p>
    <w:p w14:paraId="7B5828EB" w14:textId="52A95B41" w:rsidR="00FF2D9B" w:rsidRPr="009B526E" w:rsidRDefault="00FF2D9B" w:rsidP="000B6D6A">
      <w:r w:rsidRPr="009B526E">
        <w:rPr>
          <w:b/>
        </w:rPr>
        <w:t>Postal Code/ZIP</w:t>
      </w:r>
      <w:r w:rsidR="00AE0FB3">
        <w:rPr>
          <w:b/>
        </w:rPr>
        <w:t>*</w:t>
      </w:r>
      <w:r w:rsidRPr="009B526E">
        <w:rPr>
          <w:b/>
        </w:rPr>
        <w:t xml:space="preserve"> – </w:t>
      </w:r>
      <w:r w:rsidRPr="009B526E">
        <w:t xml:space="preserve">A1A 1A1 format for Canada, 11111 format for U.S. </w:t>
      </w:r>
    </w:p>
    <w:p w14:paraId="0026A7AD" w14:textId="77777777" w:rsidR="00FF2D9B" w:rsidRPr="009B526E" w:rsidRDefault="00FF2D9B" w:rsidP="000B6D6A">
      <w:r w:rsidRPr="009B526E">
        <w:rPr>
          <w:b/>
        </w:rPr>
        <w:t xml:space="preserve">Country – </w:t>
      </w:r>
      <w:r w:rsidRPr="009B526E">
        <w:t xml:space="preserve">Necessary for U.S. organizations. </w:t>
      </w:r>
    </w:p>
    <w:p w14:paraId="65FB4554" w14:textId="0E3063F3" w:rsidR="00FF2D9B" w:rsidRPr="009B526E" w:rsidRDefault="00FF2D9B" w:rsidP="000B6D6A">
      <w:r w:rsidRPr="009B526E">
        <w:rPr>
          <w:b/>
        </w:rPr>
        <w:t>Email Address</w:t>
      </w:r>
      <w:r w:rsidR="00AE0FB3">
        <w:rPr>
          <w:b/>
        </w:rPr>
        <w:t>*</w:t>
      </w:r>
      <w:r w:rsidRPr="009B526E">
        <w:rPr>
          <w:b/>
        </w:rPr>
        <w:t xml:space="preserve"> – </w:t>
      </w:r>
      <w:r w:rsidRPr="009B526E">
        <w:t xml:space="preserve">It is </w:t>
      </w:r>
      <w:r w:rsidR="00B86EFA">
        <w:rPr>
          <w:b/>
        </w:rPr>
        <w:t xml:space="preserve">mandatory </w:t>
      </w:r>
      <w:r w:rsidR="00B86EFA" w:rsidRPr="00B86EFA">
        <w:t xml:space="preserve">a vendor must ensure they maintain </w:t>
      </w:r>
      <w:r w:rsidR="00B86EFA">
        <w:t>and</w:t>
      </w:r>
      <w:r w:rsidRPr="009B526E">
        <w:t xml:space="preserve"> keep the contact’s email address up to date in this database, as this will be the main source of contact with your organization. </w:t>
      </w:r>
      <w:r w:rsidR="00B86EFA">
        <w:t>Vendor must provide the business email.</w:t>
      </w:r>
    </w:p>
    <w:p w14:paraId="739F8B2B" w14:textId="223A926D" w:rsidR="00FF2D9B" w:rsidRPr="009B526E" w:rsidRDefault="00FF2D9B" w:rsidP="000B6D6A">
      <w:r w:rsidRPr="009B526E">
        <w:rPr>
          <w:b/>
        </w:rPr>
        <w:t>Phone Number</w:t>
      </w:r>
      <w:r w:rsidR="00AE0FB3">
        <w:rPr>
          <w:b/>
        </w:rPr>
        <w:t>*</w:t>
      </w:r>
      <w:r w:rsidRPr="009B526E">
        <w:t xml:space="preserve"> – 111-111-1111 format. </w:t>
      </w:r>
    </w:p>
    <w:p w14:paraId="4AAAEF2D" w14:textId="3C101AF1" w:rsidR="00FF2D9B" w:rsidRDefault="00FF2D9B" w:rsidP="000B6D6A">
      <w:r w:rsidRPr="009B526E">
        <w:rPr>
          <w:b/>
        </w:rPr>
        <w:t>Fax Number</w:t>
      </w:r>
      <w:r w:rsidRPr="009B526E">
        <w:t xml:space="preserve"> – 111-111-1111 format.</w:t>
      </w:r>
    </w:p>
    <w:p w14:paraId="50E663FF" w14:textId="3A730AE1" w:rsidR="00AE0FB3" w:rsidRPr="004271A5" w:rsidRDefault="00AE0FB3" w:rsidP="000B6D6A">
      <w:r>
        <w:t>Fields with * beside them are mandatory.</w:t>
      </w:r>
    </w:p>
    <w:bookmarkStart w:id="22" w:name="_The_Contact-VOR_Section"/>
    <w:bookmarkStart w:id="23" w:name="_Toc22911404"/>
    <w:bookmarkEnd w:id="22"/>
    <w:p w14:paraId="1AA6633F" w14:textId="77777777" w:rsidR="00E06802" w:rsidRDefault="00647CAF" w:rsidP="00BD396A">
      <w:pPr>
        <w:pStyle w:val="Heading2"/>
      </w:pPr>
      <w:r w:rsidRPr="002C07B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8F456E" wp14:editId="4DA8EA40">
                <wp:simplePos x="0" y="0"/>
                <wp:positionH relativeFrom="column">
                  <wp:posOffset>-83820</wp:posOffset>
                </wp:positionH>
                <wp:positionV relativeFrom="paragraph">
                  <wp:posOffset>523240</wp:posOffset>
                </wp:positionV>
                <wp:extent cx="6751320" cy="0"/>
                <wp:effectExtent l="0" t="0" r="0" b="0"/>
                <wp:wrapNone/>
                <wp:docPr id="995" name="Straight Connector 9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134DC" id="Straight Connector 995" o:spid="_x0000_s1026" alt="&quot;&quot;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pt,41.2pt" to="52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" strokecolor="#0070c0" strokeweight="1pt">
                <v:stroke joinstyle="miter"/>
              </v:line>
            </w:pict>
          </mc:Fallback>
        </mc:AlternateContent>
      </w:r>
      <w:r w:rsidR="00FF2D9B" w:rsidRPr="00E06802">
        <w:t>The Contact-VOR Section</w:t>
      </w:r>
      <w:bookmarkEnd w:id="23"/>
    </w:p>
    <w:p w14:paraId="7C3A2FD1" w14:textId="35A1EE75" w:rsidR="00FF2D9B" w:rsidRPr="000B6D6A" w:rsidRDefault="00FF2D9B" w:rsidP="007E42F2">
      <w:bookmarkStart w:id="24" w:name="_Toc20149334"/>
      <w:bookmarkStart w:id="25" w:name="_Toc20149661"/>
      <w:r w:rsidRPr="000B6D6A">
        <w:t xml:space="preserve">This section is located at the bottom of the </w:t>
      </w:r>
      <w:r w:rsidRPr="00F341FB">
        <w:rPr>
          <w:b/>
        </w:rPr>
        <w:t xml:space="preserve">Contact-VOR Info </w:t>
      </w:r>
      <w:r w:rsidRPr="00D23708">
        <w:t>Edit View</w:t>
      </w:r>
      <w:r w:rsidR="00DC4F76">
        <w:t xml:space="preserve"> on the Vendor Reporting Portal</w:t>
      </w:r>
      <w:r w:rsidR="00DB1125" w:rsidRPr="000B6D6A">
        <w:t xml:space="preserve">. </w:t>
      </w:r>
      <w:r w:rsidRPr="000B6D6A">
        <w:t>Use this section</w:t>
      </w:r>
      <w:r w:rsidR="00E06802" w:rsidRPr="000B6D6A">
        <w:t xml:space="preserve"> </w:t>
      </w:r>
      <w:r w:rsidRPr="000B6D6A">
        <w:t>to assign VOR responsibility and role to a contact</w:t>
      </w:r>
      <w:r w:rsidR="00DB1125" w:rsidRPr="000B6D6A">
        <w:t xml:space="preserve">. </w:t>
      </w:r>
      <w:r w:rsidRPr="000B6D6A">
        <w:t xml:space="preserve">Your organization is limited to the VORs that you are listed under, and only one of each of the three </w:t>
      </w:r>
      <w:r w:rsidR="002D3EE7" w:rsidRPr="009B526E">
        <w:t>responsibilit</w:t>
      </w:r>
      <w:r w:rsidR="002D3EE7">
        <w:t>ies/roles</w:t>
      </w:r>
      <w:r w:rsidRPr="000B6D6A">
        <w:t xml:space="preserve"> can be used for active contacts for each VOR.</w:t>
      </w:r>
      <w:bookmarkEnd w:id="24"/>
      <w:bookmarkEnd w:id="25"/>
    </w:p>
    <w:p w14:paraId="5F494D26" w14:textId="3E973A20" w:rsidR="00FF2D9B" w:rsidRPr="000B6D6A" w:rsidRDefault="00FF2D9B" w:rsidP="007E42F2">
      <w:r w:rsidRPr="000B6D6A">
        <w:t xml:space="preserve">There are three </w:t>
      </w:r>
      <w:r w:rsidR="00D23708">
        <w:t>types of responsibilities/roles</w:t>
      </w:r>
      <w:r w:rsidRPr="000B6D6A">
        <w:t xml:space="preserve"> (otherwise known as categories): </w:t>
      </w:r>
    </w:p>
    <w:p w14:paraId="1A219E1F" w14:textId="6B5F3430" w:rsidR="00FF2D9B" w:rsidRPr="000B6D6A" w:rsidRDefault="00FF2D9B" w:rsidP="00D23708">
      <w:pPr>
        <w:ind w:firstLine="720"/>
      </w:pPr>
      <w:r w:rsidRPr="00D23708">
        <w:rPr>
          <w:b/>
        </w:rPr>
        <w:lastRenderedPageBreak/>
        <w:t>Main</w:t>
      </w:r>
      <w:r w:rsidRPr="000B6D6A">
        <w:t xml:space="preserve"> – This is the prime contact for your organization who </w:t>
      </w:r>
      <w:r w:rsidR="00DB1125" w:rsidRPr="000B6D6A">
        <w:t>manages</w:t>
      </w:r>
      <w:r w:rsidRPr="000B6D6A">
        <w:t xml:space="preserve"> communication with government </w:t>
      </w:r>
      <w:r w:rsidR="00D23708">
        <w:t xml:space="preserve">contract manager at SCO and </w:t>
      </w:r>
      <w:r w:rsidRPr="000B6D6A">
        <w:t>clients under a specific VOR agreement.</w:t>
      </w:r>
    </w:p>
    <w:p w14:paraId="16BBD3A5" w14:textId="2FFA1721" w:rsidR="00FF2D9B" w:rsidRPr="000B6D6A" w:rsidRDefault="00FF2D9B" w:rsidP="00D23708">
      <w:pPr>
        <w:ind w:firstLine="720"/>
      </w:pPr>
      <w:r w:rsidRPr="00D23708">
        <w:rPr>
          <w:b/>
        </w:rPr>
        <w:t>Reporter</w:t>
      </w:r>
      <w:r w:rsidRPr="000B6D6A">
        <w:t xml:space="preserve"> – Submits monthly reports (Usage</w:t>
      </w:r>
      <w:r w:rsidR="0011053B">
        <w:t xml:space="preserve"> Report or </w:t>
      </w:r>
      <w:r w:rsidR="0011053B" w:rsidRPr="000B6D6A">
        <w:t xml:space="preserve">NIL </w:t>
      </w:r>
      <w:r w:rsidR="0011053B">
        <w:t>Report</w:t>
      </w:r>
      <w:r w:rsidRPr="000B6D6A">
        <w:t>) to SC</w:t>
      </w:r>
      <w:r w:rsidR="003C2CC2" w:rsidRPr="000B6D6A">
        <w:t>O</w:t>
      </w:r>
      <w:r w:rsidR="00DB1125" w:rsidRPr="000B6D6A">
        <w:t xml:space="preserve">. </w:t>
      </w:r>
    </w:p>
    <w:p w14:paraId="3EB32640" w14:textId="091FC718" w:rsidR="00FF2D9B" w:rsidRPr="000B6D6A" w:rsidRDefault="00FF2D9B" w:rsidP="00D23708">
      <w:pPr>
        <w:ind w:firstLine="720"/>
      </w:pPr>
      <w:r w:rsidRPr="00D23708">
        <w:rPr>
          <w:b/>
        </w:rPr>
        <w:t>Reporter/Main</w:t>
      </w:r>
      <w:r w:rsidRPr="000B6D6A">
        <w:t xml:space="preserve"> – Fulfills the</w:t>
      </w:r>
      <w:r w:rsidR="00F53E68">
        <w:t xml:space="preserve"> </w:t>
      </w:r>
      <w:r w:rsidR="002D3EE7" w:rsidRPr="009B526E">
        <w:t>responsibility</w:t>
      </w:r>
      <w:r w:rsidR="002D3EE7">
        <w:t>/role</w:t>
      </w:r>
      <w:r w:rsidRPr="000B6D6A">
        <w:t xml:space="preserve"> of both Main contact and the reporting requirements for the VOR</w:t>
      </w:r>
      <w:r w:rsidR="00DB1125" w:rsidRPr="000B6D6A">
        <w:t xml:space="preserve">. </w:t>
      </w:r>
    </w:p>
    <w:p w14:paraId="79CF3FC3" w14:textId="77777777" w:rsidR="00FF2D9B" w:rsidRPr="009B526E" w:rsidRDefault="00FF2D9B" w:rsidP="000B6D6A">
      <w:r w:rsidRPr="009B526E">
        <w:tab/>
      </w:r>
      <w:r w:rsidRPr="009B526E">
        <w:rPr>
          <w:noProof/>
        </w:rPr>
        <w:drawing>
          <wp:inline distT="0" distB="0" distL="0" distR="0" wp14:anchorId="0B4C50B4" wp14:editId="4DC889D6">
            <wp:extent cx="4572000" cy="1497965"/>
            <wp:effectExtent l="0" t="0" r="0" b="0"/>
            <wp:docPr id="832" name="Picture 832" descr="Screen shot of an example of Assigned Contact VOR Information as described above and belo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26E">
        <w:rPr>
          <w:vertAlign w:val="subscript"/>
        </w:rPr>
        <w:t xml:space="preserve"> </w:t>
      </w:r>
      <w:r w:rsidRPr="009B526E">
        <w:rPr>
          <w:vertAlign w:val="subscript"/>
        </w:rPr>
        <w:tab/>
      </w:r>
      <w:r w:rsidRPr="009B526E">
        <w:t xml:space="preserve"> </w:t>
      </w:r>
    </w:p>
    <w:p w14:paraId="1ECE05DE" w14:textId="71A247CD" w:rsidR="00FF2D9B" w:rsidRPr="00A91506" w:rsidRDefault="00FF2D9B" w:rsidP="000B6D6A">
      <w:r w:rsidRPr="009B526E">
        <w:rPr>
          <w:b/>
        </w:rPr>
        <w:t>There can be only one Main and one Reporter per VOR</w:t>
      </w:r>
      <w:r w:rsidRPr="009B526E">
        <w:t xml:space="preserve"> that your organization is responsible for</w:t>
      </w:r>
      <w:r w:rsidR="00DB1125" w:rsidRPr="009B526E">
        <w:t xml:space="preserve">. </w:t>
      </w:r>
      <w:r w:rsidRPr="009B526E">
        <w:t>These roles can be combined as the Reporter/Main</w:t>
      </w:r>
      <w:r w:rsidR="00D23708">
        <w:t xml:space="preserve"> but only one person can have this responsibility per VOR.</w:t>
      </w:r>
    </w:p>
    <w:p w14:paraId="60C3CA06" w14:textId="1869683B" w:rsidR="00FF2D9B" w:rsidRPr="009B526E" w:rsidRDefault="00FF2D9B" w:rsidP="000B6D6A">
      <w:pPr>
        <w:pStyle w:val="Heading3"/>
      </w:pPr>
      <w:bookmarkStart w:id="26" w:name="_Toc22911405"/>
      <w:r w:rsidRPr="009B526E">
        <w:t xml:space="preserve">Adding </w:t>
      </w:r>
      <w:r w:rsidR="002D3EE7">
        <w:t>R</w:t>
      </w:r>
      <w:r w:rsidR="002D3EE7" w:rsidRPr="009B526E">
        <w:t>esponsibility</w:t>
      </w:r>
      <w:r w:rsidR="002D3EE7">
        <w:t>/Role</w:t>
      </w:r>
      <w:bookmarkEnd w:id="26"/>
    </w:p>
    <w:p w14:paraId="522A20BF" w14:textId="4F83DC39" w:rsidR="00FF2D9B" w:rsidRPr="009B526E" w:rsidRDefault="00FF2D9B" w:rsidP="000B6D6A">
      <w:r w:rsidRPr="009B526E">
        <w:t>To add VOR responsibility</w:t>
      </w:r>
      <w:r w:rsidR="002D3EE7">
        <w:t>/role</w:t>
      </w:r>
      <w:r w:rsidRPr="009B526E">
        <w:t xml:space="preserve"> to one of your organization’s contacts please do the following: </w:t>
      </w:r>
    </w:p>
    <w:p w14:paraId="35370DB0" w14:textId="7778123B" w:rsidR="00FF2D9B" w:rsidRPr="009B526E" w:rsidRDefault="00FF2D9B" w:rsidP="000B6D6A">
      <w:pPr>
        <w:pStyle w:val="ListParagraph"/>
        <w:numPr>
          <w:ilvl w:val="0"/>
          <w:numId w:val="6"/>
        </w:numPr>
      </w:pPr>
      <w:r w:rsidRPr="009B526E">
        <w:t xml:space="preserve">Choose the contact’s name in the </w:t>
      </w:r>
      <w:r w:rsidRPr="000B6D6A">
        <w:rPr>
          <w:b/>
        </w:rPr>
        <w:t>Select Contact View</w:t>
      </w:r>
      <w:r w:rsidR="00DB1125" w:rsidRPr="009B526E">
        <w:t xml:space="preserve">. </w:t>
      </w:r>
      <w:r w:rsidRPr="009B526E">
        <w:t>When the contact page refreshes,</w:t>
      </w:r>
      <w:r w:rsidRPr="000B6D6A">
        <w:rPr>
          <w:b/>
        </w:rPr>
        <w:t xml:space="preserve"> </w:t>
      </w:r>
      <w:r w:rsidRPr="009B526E">
        <w:t>click the</w:t>
      </w:r>
      <w:r w:rsidRPr="000B6D6A">
        <w:rPr>
          <w:b/>
        </w:rPr>
        <w:t xml:space="preserve"> Edit </w:t>
      </w:r>
      <w:r w:rsidRPr="009B526E">
        <w:t xml:space="preserve">button. </w:t>
      </w:r>
    </w:p>
    <w:p w14:paraId="1C14EBA9" w14:textId="77777777" w:rsidR="00FF2D9B" w:rsidRPr="009B526E" w:rsidRDefault="00FF2D9B" w:rsidP="000B6D6A">
      <w:pPr>
        <w:pStyle w:val="ListParagraph"/>
        <w:numPr>
          <w:ilvl w:val="0"/>
          <w:numId w:val="6"/>
        </w:numPr>
      </w:pPr>
      <w:r w:rsidRPr="009B526E">
        <w:t xml:space="preserve">At the bottom of the page, in the </w:t>
      </w:r>
      <w:r w:rsidRPr="000B6D6A">
        <w:rPr>
          <w:b/>
        </w:rPr>
        <w:t>Assigned Contact-VOR Information</w:t>
      </w:r>
      <w:r w:rsidRPr="009B526E">
        <w:t xml:space="preserve"> section, choose the VOR that the contact is responsible for in the </w:t>
      </w:r>
      <w:r w:rsidRPr="000B6D6A">
        <w:rPr>
          <w:b/>
        </w:rPr>
        <w:t>Select VOR</w:t>
      </w:r>
      <w:r w:rsidRPr="009B526E">
        <w:t xml:space="preserve"> dropdown. </w:t>
      </w:r>
    </w:p>
    <w:p w14:paraId="69A17A40" w14:textId="15EB774C" w:rsidR="00FF2D9B" w:rsidRPr="009B526E" w:rsidRDefault="00FF2D9B" w:rsidP="000B6D6A">
      <w:pPr>
        <w:pStyle w:val="ListParagraph"/>
        <w:numPr>
          <w:ilvl w:val="0"/>
          <w:numId w:val="6"/>
        </w:numPr>
      </w:pPr>
      <w:r w:rsidRPr="009B526E">
        <w:t xml:space="preserve">Choose which </w:t>
      </w:r>
      <w:r w:rsidR="002D3EE7" w:rsidRPr="009B526E">
        <w:t>responsibility</w:t>
      </w:r>
      <w:r w:rsidR="002D3EE7">
        <w:t>/role</w:t>
      </w:r>
      <w:r w:rsidRPr="009B526E">
        <w:t xml:space="preserve"> the contact will be fulfilling for that VOR in the </w:t>
      </w:r>
      <w:r w:rsidRPr="000B6D6A">
        <w:rPr>
          <w:b/>
        </w:rPr>
        <w:t>Select Category</w:t>
      </w:r>
      <w:r w:rsidRPr="009B526E">
        <w:t xml:space="preserve"> drop-down. </w:t>
      </w:r>
    </w:p>
    <w:p w14:paraId="72DBCA81" w14:textId="77777777" w:rsidR="00FF2D9B" w:rsidRPr="004271A5" w:rsidRDefault="00FF2D9B" w:rsidP="000B6D6A">
      <w:pPr>
        <w:pStyle w:val="ListParagraph"/>
        <w:numPr>
          <w:ilvl w:val="0"/>
          <w:numId w:val="6"/>
        </w:numPr>
      </w:pPr>
      <w:r w:rsidRPr="009B526E">
        <w:t xml:space="preserve">Press the </w:t>
      </w:r>
      <w:r w:rsidRPr="000B6D6A">
        <w:rPr>
          <w:b/>
        </w:rPr>
        <w:t>Add VOR</w:t>
      </w:r>
      <w:r w:rsidRPr="009B526E">
        <w:t xml:space="preserve"> button. </w:t>
      </w:r>
    </w:p>
    <w:p w14:paraId="74F4AE39" w14:textId="0CFC6517" w:rsidR="00FF2D9B" w:rsidRPr="009B526E" w:rsidRDefault="00FF2D9B" w:rsidP="000B6D6A">
      <w:r w:rsidRPr="009B526E">
        <w:t xml:space="preserve">The assigned VOR and </w:t>
      </w:r>
      <w:r w:rsidR="002D3EE7" w:rsidRPr="009B526E">
        <w:t>responsibility</w:t>
      </w:r>
      <w:r w:rsidR="002D3EE7">
        <w:t>/role</w:t>
      </w:r>
      <w:r w:rsidR="002D3EE7" w:rsidRPr="009B526E">
        <w:t xml:space="preserve"> </w:t>
      </w:r>
      <w:r w:rsidRPr="009B526E">
        <w:t>will be added to the list</w:t>
      </w:r>
      <w:r w:rsidR="00DB1125" w:rsidRPr="009B526E">
        <w:t xml:space="preserve">. </w:t>
      </w:r>
      <w:r w:rsidRPr="009B526E">
        <w:t xml:space="preserve">If you assigned too many contacts to one </w:t>
      </w:r>
      <w:r w:rsidR="002D3EE7" w:rsidRPr="009B526E">
        <w:t>responsibility</w:t>
      </w:r>
      <w:r w:rsidR="002D3EE7">
        <w:t>/role</w:t>
      </w:r>
      <w:r w:rsidRPr="009B526E">
        <w:t xml:space="preserve"> under a VOR, the message “</w:t>
      </w:r>
      <w:r w:rsidRPr="00573462">
        <w:rPr>
          <w:b/>
          <w:color w:val="000000" w:themeColor="text1"/>
        </w:rPr>
        <w:t>Selected VOR "VOR-###" is already assigned to this contact.</w:t>
      </w:r>
      <w:r w:rsidRPr="009B526E">
        <w:t xml:space="preserve">” will appear, and the </w:t>
      </w:r>
      <w:r w:rsidR="002D3EE7" w:rsidRPr="009B526E">
        <w:t>responsibility</w:t>
      </w:r>
      <w:r w:rsidR="002D3EE7">
        <w:t>/role</w:t>
      </w:r>
      <w:r w:rsidRPr="009B526E">
        <w:t xml:space="preserve"> </w:t>
      </w:r>
      <w:r w:rsidR="004271A5">
        <w:t>will not be added to the list.</w:t>
      </w:r>
      <w:r w:rsidR="002D3EE7">
        <w:t xml:space="preserve"> You will need to unassign the </w:t>
      </w:r>
      <w:r w:rsidR="002D3EE7" w:rsidRPr="009B526E">
        <w:t>responsibility</w:t>
      </w:r>
      <w:r w:rsidR="002D3EE7">
        <w:t xml:space="preserve">/role first before adding anyone the </w:t>
      </w:r>
      <w:r w:rsidR="002D3EE7" w:rsidRPr="009B526E">
        <w:t>responsibility</w:t>
      </w:r>
      <w:r w:rsidR="002D3EE7">
        <w:t>/role.</w:t>
      </w:r>
    </w:p>
    <w:p w14:paraId="69CCA82E" w14:textId="77777777" w:rsidR="00FF2D9B" w:rsidRDefault="00FF2D9B" w:rsidP="000B6D6A">
      <w:r>
        <w:rPr>
          <w:noProof/>
        </w:rPr>
        <w:lastRenderedPageBreak/>
        <mc:AlternateContent>
          <mc:Choice Requires="wpg">
            <w:drawing>
              <wp:inline distT="0" distB="0" distL="0" distR="0" wp14:anchorId="4364F373" wp14:editId="54458D9C">
                <wp:extent cx="5596256" cy="2439617"/>
                <wp:effectExtent l="0" t="0" r="635" b="0"/>
                <wp:docPr id="13840" name="Group 13840" descr="Screen shot example of how to Assigned Contact VOR Information as described above and below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256" cy="2439617"/>
                          <a:chOff x="464820" y="0"/>
                          <a:chExt cx="5596256" cy="2439617"/>
                        </a:xfrm>
                      </wpg:grpSpPr>
                      <wps:wsp>
                        <wps:cNvPr id="970" name="Rectangle 970"/>
                        <wps:cNvSpPr/>
                        <wps:spPr>
                          <a:xfrm>
                            <a:off x="3201794" y="373380"/>
                            <a:ext cx="2859174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EF756" w14:textId="77777777" w:rsidR="00573462" w:rsidRDefault="00573462" w:rsidP="000B6D6A">
                              <w:r>
                                <w:t>will not be added to the list.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2152650" y="0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3715B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147648"/>
                            <a:ext cx="5596256" cy="179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Rectangle 974"/>
                        <wps:cNvSpPr/>
                        <wps:spPr>
                          <a:xfrm>
                            <a:off x="5597525" y="1827530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AED01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990850" y="1979930"/>
                            <a:ext cx="71348" cy="19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B0CD5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95960" y="1699588"/>
                            <a:ext cx="850773" cy="739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3" h="739394">
                                <a:moveTo>
                                  <a:pt x="0" y="0"/>
                                </a:moveTo>
                                <a:lnTo>
                                  <a:pt x="82550" y="21082"/>
                                </a:lnTo>
                                <a:lnTo>
                                  <a:pt x="63814" y="42726"/>
                                </a:lnTo>
                                <a:lnTo>
                                  <a:pt x="850773" y="724916"/>
                                </a:lnTo>
                                <a:lnTo>
                                  <a:pt x="838327" y="739394"/>
                                </a:lnTo>
                                <a:lnTo>
                                  <a:pt x="51381" y="57089"/>
                                </a:lnTo>
                                <a:lnTo>
                                  <a:pt x="32639" y="78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535049" y="1855798"/>
                            <a:ext cx="831596" cy="5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596" h="583819">
                                <a:moveTo>
                                  <a:pt x="831596" y="0"/>
                                </a:moveTo>
                                <a:lnTo>
                                  <a:pt x="790829" y="74803"/>
                                </a:lnTo>
                                <a:lnTo>
                                  <a:pt x="774500" y="51381"/>
                                </a:lnTo>
                                <a:lnTo>
                                  <a:pt x="10922" y="583819"/>
                                </a:lnTo>
                                <a:lnTo>
                                  <a:pt x="0" y="568071"/>
                                </a:lnTo>
                                <a:lnTo>
                                  <a:pt x="763599" y="35744"/>
                                </a:lnTo>
                                <a:lnTo>
                                  <a:pt x="747268" y="12319"/>
                                </a:lnTo>
                                <a:lnTo>
                                  <a:pt x="831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 rot="20023200">
                            <a:off x="4051956" y="1385789"/>
                            <a:ext cx="660834" cy="95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422" h="1158114">
                                <a:moveTo>
                                  <a:pt x="836422" y="0"/>
                                </a:moveTo>
                                <a:lnTo>
                                  <a:pt x="822833" y="84074"/>
                                </a:lnTo>
                                <a:lnTo>
                                  <a:pt x="799687" y="67439"/>
                                </a:lnTo>
                                <a:lnTo>
                                  <a:pt x="15494" y="1158114"/>
                                </a:lnTo>
                                <a:lnTo>
                                  <a:pt x="0" y="1146938"/>
                                </a:lnTo>
                                <a:lnTo>
                                  <a:pt x="784173" y="56290"/>
                                </a:lnTo>
                                <a:lnTo>
                                  <a:pt x="760984" y="39624"/>
                                </a:lnTo>
                                <a:lnTo>
                                  <a:pt x="836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15795" y="1296998"/>
                            <a:ext cx="916940" cy="48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64F373" id="Group 13840" o:spid="_x0000_s1040" alt="Screen shot example of how to Assigned Contact VOR Information as described above and below. " style="width:440.65pt;height:192.1pt;mso-position-horizontal-relative:char;mso-position-vertical-relative:line" coordorigin="4648" coordsize="55962,243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">
                <v:rect id="Rectangle 970" o:spid="_x0000_s1041" style="position:absolute;left:32017;top:3733;width:28592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14:paraId="67DEF756" w14:textId="77777777" w:rsidR="00573462" w:rsidRDefault="00573462" w:rsidP="000B6D6A">
                        <w:r>
                          <w:t>will not be added to the list.</w:t>
                        </w:r>
                      </w:p>
                    </w:txbxContent>
                  </v:textbox>
                </v:rect>
                <v:rect id="Rectangle 971" o:spid="_x0000_s1042" style="position:absolute;left:21526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14:paraId="3E43715B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3" o:spid="_x0000_s1043" type="#_x0000_t75" style="position:absolute;left:4648;top:1476;width:55962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">
                  <v:imagedata r:id="rId22" o:title=""/>
                </v:shape>
                <v:rect id="Rectangle 974" o:spid="_x0000_s1044" style="position:absolute;left:55975;top:18275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14:paraId="5BEAED01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5" o:spid="_x0000_s1045" style="position:absolute;left:29908;top:19799;width:71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4F6B0CD5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3" o:spid="_x0000_s1046" style="position:absolute;left:6959;top:16995;width:8508;height:7394;visibility:visible;mso-wrap-style:square;v-text-anchor:top" coordsize="850773,73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" path="m,l82550,21082,63814,42726,850773,724916r-12446,14478l51381,57089,32639,78740,,xe" fillcolor="#360" stroked="f" strokeweight="0">
                  <v:stroke miterlimit="83231f" joinstyle="miter"/>
                  <v:path arrowok="t" textboxrect="0,0,850773,739394"/>
                </v:shape>
                <v:shape id="Shape 1024" o:spid="_x0000_s1047" style="position:absolute;left:15350;top:18557;width:8316;height:5839;visibility:visible;mso-wrap-style:square;v-text-anchor:top" coordsize="831596,5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" path="m831596,l790829,74803,774500,51381,10922,583819,,568071,763599,35744,747268,12319,831596,xe" fillcolor="#360" stroked="f" strokeweight="0">
                  <v:stroke miterlimit="83231f" joinstyle="miter"/>
                  <v:path arrowok="t" textboxrect="0,0,831596,583819"/>
                </v:shape>
                <v:shape id="Shape 1025" o:spid="_x0000_s1048" style="position:absolute;left:40519;top:13857;width:6608;height:9557;rotation:-1722286fd;visibility:visible;mso-wrap-style:square;v-text-anchor:top" coordsize="836422,115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" path="m836422,l822833,84074,799687,67439,15494,1158114,,1146938,784173,56290,760984,39624,836422,xe" fillcolor="#360" stroked="f" strokeweight="0">
                  <v:stroke miterlimit="83231f" joinstyle="miter"/>
                  <v:path arrowok="t" textboxrect="0,0,836422,1158114"/>
                </v:shape>
                <v:shape id="Picture 1029" o:spid="_x0000_s1049" type="#_x0000_t75" style="position:absolute;left:19157;top:12969;width:9170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6B5CE711" w14:textId="77777777" w:rsidR="00FF2D9B" w:rsidRDefault="00FF2D9B" w:rsidP="000B6D6A">
      <w:r>
        <w:t xml:space="preserve">Select VOR &amp; Select Category dropdowns </w:t>
      </w:r>
      <w:r>
        <w:tab/>
        <w:t xml:space="preserve">Add VOR Button </w:t>
      </w:r>
    </w:p>
    <w:p w14:paraId="661968C4" w14:textId="0DEED204" w:rsidR="00BD396A" w:rsidRDefault="00FF2D9B" w:rsidP="00B93EA2">
      <w:pPr>
        <w:pStyle w:val="Heading3"/>
      </w:pPr>
      <w:bookmarkStart w:id="27" w:name="_Removing_Role_Responsibility"/>
      <w:bookmarkStart w:id="28" w:name="_Toc22911406"/>
      <w:bookmarkEnd w:id="27"/>
      <w:r w:rsidRPr="00BD396A">
        <w:t xml:space="preserve">Removing </w:t>
      </w:r>
      <w:r w:rsidR="002D3EE7">
        <w:t>R</w:t>
      </w:r>
      <w:r w:rsidR="002D3EE7" w:rsidRPr="009B526E">
        <w:t>esponsibility</w:t>
      </w:r>
      <w:r w:rsidR="002D3EE7">
        <w:t>/Role</w:t>
      </w:r>
      <w:bookmarkEnd w:id="28"/>
    </w:p>
    <w:p w14:paraId="77D50F20" w14:textId="14B7FA00" w:rsidR="00BD396A" w:rsidRDefault="00FF2D9B" w:rsidP="00B93EA2">
      <w:pPr>
        <w:rPr>
          <w:rFonts w:ascii="Verdana" w:hAnsi="Verdana" w:cs="Verdana"/>
        </w:rPr>
      </w:pPr>
      <w:r w:rsidRPr="00A91506">
        <w:t xml:space="preserve">To </w:t>
      </w:r>
      <w:r w:rsidR="00DC4F76">
        <w:t>remove</w:t>
      </w:r>
      <w:r w:rsidRPr="00A91506">
        <w:t xml:space="preserve"> a contact’s </w:t>
      </w:r>
      <w:r w:rsidR="002D3EE7" w:rsidRPr="009B526E">
        <w:t>responsibility</w:t>
      </w:r>
      <w:r w:rsidR="002D3EE7">
        <w:t>/role</w:t>
      </w:r>
      <w:r w:rsidRPr="00A91506">
        <w:t>, select the VOR you wish to remove in the Select VOR dropdown, and click the Remove VOR button.</w:t>
      </w:r>
    </w:p>
    <w:p w14:paraId="43B23C5B" w14:textId="70FE8F24" w:rsidR="00E06802" w:rsidRPr="00B93EA2" w:rsidRDefault="008878E9" w:rsidP="00B93EA2">
      <w:pPr>
        <w:rPr>
          <w:rFonts w:ascii="Arial Black" w:hAnsi="Arial Black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06342" wp14:editId="3E801ADE">
                <wp:simplePos x="0" y="0"/>
                <wp:positionH relativeFrom="column">
                  <wp:posOffset>3609975</wp:posOffset>
                </wp:positionH>
                <wp:positionV relativeFrom="paragraph">
                  <wp:posOffset>1780540</wp:posOffset>
                </wp:positionV>
                <wp:extent cx="1479550" cy="6191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425333" w14:textId="77777777" w:rsidR="00573462" w:rsidRDefault="00573462" w:rsidP="000B6D6A">
                            <w:r>
                              <w:t>Remove VOR Button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06342" id="Rectangle 2" o:spid="_x0000_s1050" style="position:absolute;margin-left:284.25pt;margin-top:140.2pt;width:116.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" filled="f" stroked="f">
                <v:textbox inset="0,0,0,0">
                  <w:txbxContent>
                    <w:p w14:paraId="79425333" w14:textId="77777777" w:rsidR="00573462" w:rsidRDefault="00573462" w:rsidP="000B6D6A">
                      <w:r>
                        <w:t>Remove VOR Button</w:t>
                      </w:r>
                    </w:p>
                  </w:txbxContent>
                </v:textbox>
              </v:rect>
            </w:pict>
          </mc:Fallback>
        </mc:AlternateContent>
      </w:r>
      <w:r w:rsidR="00FF2D9B">
        <w:rPr>
          <w:noProof/>
        </w:rPr>
        <mc:AlternateContent>
          <mc:Choice Requires="wpg">
            <w:drawing>
              <wp:inline distT="0" distB="0" distL="0" distR="0" wp14:anchorId="3251E4C5" wp14:editId="719B2994">
                <wp:extent cx="5330052" cy="2248028"/>
                <wp:effectExtent l="0" t="0" r="0" b="0"/>
                <wp:docPr id="13845" name="Group 13845" descr="Scree shot example of Assigned Contact VOR Information remove from a VOR as described abov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052" cy="2248028"/>
                          <a:chOff x="393141" y="0"/>
                          <a:chExt cx="5330052" cy="2248028"/>
                        </a:xfrm>
                      </wpg:grpSpPr>
                      <wps:wsp>
                        <wps:cNvPr id="874" name="Rectangle 874"/>
                        <wps:cNvSpPr/>
                        <wps:spPr>
                          <a:xfrm>
                            <a:off x="1978585" y="1897508"/>
                            <a:ext cx="1927358" cy="35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6B3A7" w14:textId="2EAEC9A6" w:rsidR="00573462" w:rsidRDefault="00573462" w:rsidP="00B93EA2">
                              <w:r>
                                <w:t xml:space="preserve">Select VOR </w:t>
                              </w:r>
                              <w:r w:rsidR="00DB1125">
                                <w:t>dropdown.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3472256" y="1974267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2963A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4177868" y="85778"/>
                            <a:ext cx="68538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FF7A" w14:textId="77777777" w:rsidR="00573462" w:rsidRDefault="00573462" w:rsidP="000B6D6A">
                              <w:r>
                                <w:t>Remove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4692980" y="85778"/>
                            <a:ext cx="49293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6A591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4729937" y="85778"/>
                            <a:ext cx="993256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C6E5C" w14:textId="77777777" w:rsidR="00573462" w:rsidRDefault="00573462" w:rsidP="000B6D6A">
                              <w:r>
                                <w:t>VOR 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5478222" y="85778"/>
                            <a:ext cx="49293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6F5AA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841189" y="1974267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3DB69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4879289" y="1974267"/>
                            <a:ext cx="566109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3E8AF" w14:textId="77777777" w:rsidR="00573462" w:rsidRDefault="00573462" w:rsidP="000B6D6A">
                              <w:r>
                                <w:t>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5306010" y="1974267"/>
                            <a:ext cx="4929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1D5DC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3141" y="0"/>
                            <a:ext cx="5229860" cy="174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Rectangle 1005"/>
                        <wps:cNvSpPr/>
                        <wps:spPr>
                          <a:xfrm>
                            <a:off x="5624526" y="1634163"/>
                            <a:ext cx="71348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6198F" w14:textId="77777777" w:rsidR="00573462" w:rsidRDefault="00573462" w:rsidP="000B6D6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412951" y="1654175"/>
                            <a:ext cx="652018" cy="3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018" h="341885">
                                <a:moveTo>
                                  <a:pt x="0" y="0"/>
                                </a:moveTo>
                                <a:lnTo>
                                  <a:pt x="85217" y="1016"/>
                                </a:lnTo>
                                <a:lnTo>
                                  <a:pt x="72127" y="26387"/>
                                </a:lnTo>
                                <a:lnTo>
                                  <a:pt x="652018" y="324866"/>
                                </a:lnTo>
                                <a:lnTo>
                                  <a:pt x="643382" y="341885"/>
                                </a:lnTo>
                                <a:lnTo>
                                  <a:pt x="63402" y="43299"/>
                                </a:lnTo>
                                <a:lnTo>
                                  <a:pt x="50292" y="68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572965" y="1419861"/>
                            <a:ext cx="76200" cy="477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477647">
                                <a:moveTo>
                                  <a:pt x="36576" y="0"/>
                                </a:moveTo>
                                <a:lnTo>
                                  <a:pt x="76200" y="75437"/>
                                </a:lnTo>
                                <a:lnTo>
                                  <a:pt x="47626" y="76009"/>
                                </a:lnTo>
                                <a:lnTo>
                                  <a:pt x="55626" y="477265"/>
                                </a:lnTo>
                                <a:lnTo>
                                  <a:pt x="36576" y="477647"/>
                                </a:lnTo>
                                <a:lnTo>
                                  <a:pt x="28576" y="76390"/>
                                </a:lnTo>
                                <a:lnTo>
                                  <a:pt x="0" y="76961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1E4C5" id="Group 13845" o:spid="_x0000_s1051" alt="Scree shot example of Assigned Contact VOR Information remove from a VOR as described above." style="width:419.7pt;height:177pt;mso-position-horizontal-relative:char;mso-position-vertical-relative:line" coordorigin="3931" coordsize="53300,224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lmg/N90AAAAFAQAADwAAAGRycy9kb3ducmV2&#10;LnhtbEyPQWvCQBCF74X+h2UKvdVNjBabZiMiticRqoXS25gdk2B2NmTXJP77bnuxl4HHe7z3TbYc&#10;TSN66lxtWUE8iUAQF1bXXCr4PLw9LUA4j6yxsUwKruRgmd/fZZhqO/AH9XtfilDCLkUFlfdtKqUr&#10;KjLoJrYlDt7JdgZ9kF0pdYdDKDeNnEbRszRYc1iosKV1RcV5fzEK3gccVkm86bfn0/r6fZjvvrYx&#10;KfX4MK5eQXga/S0Mv/gBHfLAdLQX1k40CsIj/u8Gb5G8zEAcFSTzWQQyz+R/+vwH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">
                <v:rect id="Rectangle 874" o:spid="_x0000_s1052" style="position:absolute;left:19785;top:18975;width:1927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18D6B3A7" w14:textId="2EAEC9A6" w:rsidR="00573462" w:rsidRDefault="00573462" w:rsidP="00B93EA2">
                        <w:r>
                          <w:t xml:space="preserve">Select VOR </w:t>
                        </w:r>
                        <w:r w:rsidR="00DB1125">
                          <w:t>dropdown.</w:t>
                        </w:r>
                      </w:p>
                    </w:txbxContent>
                  </v:textbox>
                </v:rect>
                <v:rect id="Rectangle 878" o:spid="_x0000_s1053" style="position:absolute;left:34722;top:19742;width:493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2272963A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0" o:spid="_x0000_s1054" style="position:absolute;left:41778;top:857;width:6854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30D8FF7A" w14:textId="77777777" w:rsidR="00573462" w:rsidRDefault="00573462" w:rsidP="000B6D6A">
                        <w:r>
                          <w:t>Remove</w:t>
                        </w:r>
                      </w:p>
                    </w:txbxContent>
                  </v:textbox>
                </v:rect>
                <v:rect id="Rectangle 881" o:spid="_x0000_s1055" style="position:absolute;left:46929;top:857;width:493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6176A591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2" o:spid="_x0000_s1056" style="position:absolute;left:47299;top:857;width:9932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56DC6E5C" w14:textId="77777777" w:rsidR="00573462" w:rsidRDefault="00573462" w:rsidP="000B6D6A">
                        <w:r>
                          <w:t>VOR Button</w:t>
                        </w:r>
                      </w:p>
                    </w:txbxContent>
                  </v:textbox>
                </v:rect>
                <v:rect id="Rectangle 883" o:spid="_x0000_s1057" style="position:absolute;left:54782;top:857;width:493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69D6F5AA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7" o:spid="_x0000_s1058" style="position:absolute;left:48411;top:19742;width:493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" filled="f" stroked="f">
                  <v:textbox inset="0,0,0,0">
                    <w:txbxContent>
                      <w:p w14:paraId="7543DB69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8" o:spid="_x0000_s1059" style="position:absolute;left:48792;top:19742;width:5661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44B3E8AF" w14:textId="77777777" w:rsidR="00573462" w:rsidRDefault="00573462" w:rsidP="000B6D6A">
                        <w:r>
                          <w:t>button</w:t>
                        </w:r>
                      </w:p>
                    </w:txbxContent>
                  </v:textbox>
                </v:rect>
                <v:rect id="Rectangle 889" o:spid="_x0000_s1060" style="position:absolute;left:53060;top:19742;width:493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21D1D5DC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4" o:spid="_x0000_s1061" type="#_x0000_t75" style="position:absolute;left:3931;width:5229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">
                  <v:imagedata r:id="rId25" o:title=""/>
                </v:shape>
                <v:rect id="Rectangle 1005" o:spid="_x0000_s1062" style="position:absolute;left:56245;top:16341;width:713;height:1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14:paraId="2A66198F" w14:textId="77777777" w:rsidR="00573462" w:rsidRDefault="00573462" w:rsidP="000B6D6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6" o:spid="_x0000_s1063" style="position:absolute;left:14129;top:16541;width:6520;height:3419;visibility:visible;mso-wrap-style:square;v-text-anchor:top" coordsize="652018,34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" path="m,l85217,1016,72127,26387,652018,324866r-8636,17019l63402,43299,50292,68707,,xe" fillcolor="#360" stroked="f" strokeweight="0">
                  <v:stroke miterlimit="83231f" joinstyle="miter"/>
                  <v:path arrowok="t" textboxrect="0,0,652018,341885"/>
                </v:shape>
                <v:shape id="Shape 1027" o:spid="_x0000_s1064" style="position:absolute;left:45729;top:14198;width:762;height:4777;visibility:visible;mso-wrap-style:square;v-text-anchor:top" coordsize="76200,47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" path="m36576,l76200,75437r-28574,572l55626,477265r-19050,382l28576,76390,,76961,36576,xe" fillcolor="#360" stroked="f" strokeweight="0">
                  <v:stroke miterlimit="83231f" joinstyle="miter"/>
                  <v:path arrowok="t" textboxrect="0,0,76200,477647"/>
                </v:shape>
                <w10:anchorlock/>
              </v:group>
            </w:pict>
          </mc:Fallback>
        </mc:AlternateContent>
      </w:r>
    </w:p>
    <w:bookmarkStart w:id="29" w:name="_Vendor_Info"/>
    <w:bookmarkStart w:id="30" w:name="_Toc22911407"/>
    <w:bookmarkEnd w:id="29"/>
    <w:p w14:paraId="27C2411B" w14:textId="77777777" w:rsidR="00FF2D9B" w:rsidRPr="002C07BB" w:rsidRDefault="009C5AEC" w:rsidP="00BD396A">
      <w:pPr>
        <w:pStyle w:val="Heading2"/>
      </w:pPr>
      <w:r w:rsidRPr="002C07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15BBA5" wp14:editId="39D06033">
                <wp:simplePos x="0" y="0"/>
                <wp:positionH relativeFrom="column">
                  <wp:posOffset>-22860</wp:posOffset>
                </wp:positionH>
                <wp:positionV relativeFrom="paragraph">
                  <wp:posOffset>525780</wp:posOffset>
                </wp:positionV>
                <wp:extent cx="6751320" cy="0"/>
                <wp:effectExtent l="0" t="0" r="0" b="0"/>
                <wp:wrapNone/>
                <wp:docPr id="7" name="Straight Connecto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438A5" id="Straight Connector 7" o:spid="_x0000_s1026" alt="&quot;&quot;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1.4pt" to="529.8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" strokecolor="#0070c0" strokeweight="1pt">
                <v:stroke joinstyle="miter"/>
              </v:line>
            </w:pict>
          </mc:Fallback>
        </mc:AlternateContent>
      </w:r>
      <w:r w:rsidR="00FF2D9B" w:rsidRPr="002C07BB">
        <w:t>Vendor Info</w:t>
      </w:r>
      <w:bookmarkEnd w:id="30"/>
    </w:p>
    <w:p w14:paraId="62487EAD" w14:textId="3FAC7E2A" w:rsidR="00FF2D9B" w:rsidRPr="00A91506" w:rsidRDefault="00FF2D9B" w:rsidP="000B6D6A">
      <w:r w:rsidRPr="00A91506">
        <w:t>This</w:t>
      </w:r>
      <w:r w:rsidR="0070653A">
        <w:t xml:space="preserve"> </w:t>
      </w:r>
      <w:r w:rsidR="00DC4F76">
        <w:t xml:space="preserve">link on the </w:t>
      </w:r>
      <w:r w:rsidR="005D1347">
        <w:t>m</w:t>
      </w:r>
      <w:r w:rsidR="00DC4F76">
        <w:t>enu</w:t>
      </w:r>
      <w:r w:rsidR="005D1347">
        <w:t xml:space="preserve"> item</w:t>
      </w:r>
      <w:r w:rsidR="00DC4F76">
        <w:t xml:space="preserve"> of the </w:t>
      </w:r>
      <w:r w:rsidR="0070653A">
        <w:t>Vendor Reporting Portal</w:t>
      </w:r>
      <w:r w:rsidRPr="00A91506">
        <w:t xml:space="preserve"> page displays your organization’s details as pertaining to the VORs that you are part of. </w:t>
      </w:r>
    </w:p>
    <w:p w14:paraId="24A0AA60" w14:textId="4BEC5B81" w:rsidR="001A320B" w:rsidRDefault="00FF2D9B" w:rsidP="001A320B">
      <w:r w:rsidRPr="00A91506">
        <w:t xml:space="preserve">If you need to change any of these details, please contact the </w:t>
      </w:r>
      <w:hyperlink r:id="rId26" w:history="1">
        <w:r w:rsidRPr="009D1281">
          <w:rPr>
            <w:rStyle w:val="Hyperlink"/>
            <w:highlight w:val="yellow"/>
          </w:rPr>
          <w:t>Vendor Reporting Administrator</w:t>
        </w:r>
      </w:hyperlink>
      <w:r w:rsidR="00DC4F76" w:rsidRPr="009D1281">
        <w:rPr>
          <w:highlight w:val="yellow"/>
        </w:rPr>
        <w:t>.</w:t>
      </w:r>
    </w:p>
    <w:p w14:paraId="60758AB5" w14:textId="77777777" w:rsidR="001A320B" w:rsidRDefault="001A320B">
      <w:pPr>
        <w:shd w:val="clear" w:color="auto" w:fill="auto"/>
        <w:spacing w:before="0" w:line="240" w:lineRule="auto"/>
      </w:pPr>
      <w:r>
        <w:br w:type="page"/>
      </w:r>
    </w:p>
    <w:p w14:paraId="4D0ECB76" w14:textId="77777777" w:rsidR="00FF2D9B" w:rsidRPr="00A91506" w:rsidRDefault="00FF2D9B" w:rsidP="001A320B"/>
    <w:p w14:paraId="628B2BBD" w14:textId="590A79FE" w:rsidR="00FF2D9B" w:rsidRDefault="009C5AEC" w:rsidP="000B6D6A">
      <w:r w:rsidRPr="00A91506">
        <w:rPr>
          <w:noProof/>
        </w:rPr>
        <w:drawing>
          <wp:anchor distT="0" distB="0" distL="114300" distR="114300" simplePos="0" relativeHeight="251662336" behindDoc="0" locked="0" layoutInCell="1" allowOverlap="0" wp14:anchorId="327187F3" wp14:editId="23EFCE22">
            <wp:simplePos x="0" y="0"/>
            <wp:positionH relativeFrom="column">
              <wp:posOffset>-45720</wp:posOffset>
            </wp:positionH>
            <wp:positionV relativeFrom="paragraph">
              <wp:posOffset>89535</wp:posOffset>
            </wp:positionV>
            <wp:extent cx="3916680" cy="2042160"/>
            <wp:effectExtent l="0" t="0" r="7620" b="0"/>
            <wp:wrapSquare wrapText="bothSides"/>
            <wp:docPr id="1181" name="Picture 1181" descr="Screen shot of a example  of Vendor Information. This is describe to the right and below the pictur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D9B" w:rsidRPr="00A91506">
        <w:rPr>
          <w:b/>
        </w:rPr>
        <w:t>Legal Name</w:t>
      </w:r>
      <w:r w:rsidR="00FF2D9B" w:rsidRPr="00A91506">
        <w:t xml:space="preserve"> is your organization’s</w:t>
      </w:r>
      <w:r w:rsidR="002D3EE7">
        <w:t>/companies</w:t>
      </w:r>
      <w:r w:rsidR="00FF2D9B" w:rsidRPr="00A91506">
        <w:t xml:space="preserve"> name as it is listed on the VOR.</w:t>
      </w:r>
    </w:p>
    <w:p w14:paraId="75144105" w14:textId="26F12AC5" w:rsidR="002D3EE7" w:rsidRDefault="002D3EE7" w:rsidP="000B6D6A">
      <w:r w:rsidRPr="002D3EE7">
        <w:rPr>
          <w:b/>
        </w:rPr>
        <w:t>Email Address:</w:t>
      </w:r>
      <w:r>
        <w:t xml:space="preserve"> is the vendors email address as </w:t>
      </w:r>
      <w:r w:rsidRPr="00A91506">
        <w:t>listed on the VOR</w:t>
      </w:r>
      <w:r>
        <w:t>.</w:t>
      </w:r>
    </w:p>
    <w:p w14:paraId="2D83114C" w14:textId="3505F1D9" w:rsidR="002D3EE7" w:rsidRPr="00A91506" w:rsidRDefault="002D3EE7" w:rsidP="000B6D6A">
      <w:r w:rsidRPr="002D3EE7">
        <w:rPr>
          <w:b/>
        </w:rPr>
        <w:t>Web Address:</w:t>
      </w:r>
      <w:r>
        <w:t xml:space="preserve"> is the vendors website.</w:t>
      </w:r>
    </w:p>
    <w:p w14:paraId="4A474C29" w14:textId="630D89E0" w:rsidR="00BA1396" w:rsidRDefault="00FF2D9B" w:rsidP="000B6D6A">
      <w:r w:rsidRPr="00A91506">
        <w:t>Included</w:t>
      </w:r>
      <w:r w:rsidR="00BA1396">
        <w:t>:</w:t>
      </w:r>
      <w:r w:rsidRPr="00A91506">
        <w:t xml:space="preserve"> </w:t>
      </w:r>
      <w:r w:rsidRPr="00A91506">
        <w:rPr>
          <w:b/>
        </w:rPr>
        <w:t>Vendor-VOR Information, Assigned VOR #</w:t>
      </w:r>
      <w:r w:rsidRPr="00A91506">
        <w:t xml:space="preserve"> are the SC</w:t>
      </w:r>
      <w:r w:rsidR="003C2CC2">
        <w:t>O</w:t>
      </w:r>
      <w:r w:rsidRPr="00A91506">
        <w:t xml:space="preserve">-VOR agreements on which your organization is listed. </w:t>
      </w:r>
    </w:p>
    <w:bookmarkStart w:id="31" w:name="_Toc22911408"/>
    <w:p w14:paraId="4629352A" w14:textId="77777777" w:rsidR="00CD0DCD" w:rsidRPr="002C07BB" w:rsidRDefault="00CD0DCD" w:rsidP="00CD0DCD">
      <w:pPr>
        <w:pStyle w:val="Heading2"/>
      </w:pPr>
      <w:r w:rsidRPr="002C07B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032F82" wp14:editId="676BE702">
                <wp:simplePos x="0" y="0"/>
                <wp:positionH relativeFrom="column">
                  <wp:posOffset>0</wp:posOffset>
                </wp:positionH>
                <wp:positionV relativeFrom="paragraph">
                  <wp:posOffset>573405</wp:posOffset>
                </wp:positionV>
                <wp:extent cx="6751320" cy="0"/>
                <wp:effectExtent l="0" t="0" r="0" b="0"/>
                <wp:wrapNone/>
                <wp:docPr id="9" name="Straight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557F75" id="Straight Connector 9" o:spid="_x0000_s1026" alt="&quot;&quot;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5.15pt" to="531.6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" strokecolor="#0070c0" strokeweight="1pt">
                <v:stroke joinstyle="miter"/>
              </v:line>
            </w:pict>
          </mc:Fallback>
        </mc:AlternateContent>
      </w:r>
      <w:r w:rsidRPr="002C07BB">
        <w:t>Submit Report</w:t>
      </w:r>
      <w:bookmarkEnd w:id="31"/>
      <w:r w:rsidRPr="002C07BB">
        <w:rPr>
          <w:rFonts w:cs="Verdana"/>
        </w:rPr>
        <w:t xml:space="preserve"> </w:t>
      </w:r>
    </w:p>
    <w:p w14:paraId="2CBA8DF1" w14:textId="3FAC39C4" w:rsidR="00F161DC" w:rsidRDefault="00000000" w:rsidP="00CD0DCD">
      <w:hyperlink r:id="rId28" w:history="1">
        <w:r w:rsidR="00CD0DCD" w:rsidRPr="00CD0DCD">
          <w:rPr>
            <w:rStyle w:val="Hyperlink"/>
          </w:rPr>
          <w:t>The Vendor Reporting Portal</w:t>
        </w:r>
      </w:hyperlink>
      <w:r w:rsidR="00CD0DCD" w:rsidRPr="00CD0DCD">
        <w:rPr>
          <w:color w:val="auto"/>
        </w:rPr>
        <w:t xml:space="preserve"> is the interface </w:t>
      </w:r>
      <w:r w:rsidR="0070653A">
        <w:rPr>
          <w:color w:val="auto"/>
        </w:rPr>
        <w:t xml:space="preserve">through which to submit </w:t>
      </w:r>
      <w:r w:rsidR="00CD0DCD" w:rsidRPr="00A91506">
        <w:rPr>
          <w:color w:val="003300"/>
        </w:rPr>
        <w:t>SC</w:t>
      </w:r>
      <w:r w:rsidR="00CD0DCD">
        <w:rPr>
          <w:color w:val="003300"/>
        </w:rPr>
        <w:t>O</w:t>
      </w:r>
      <w:r w:rsidR="00CD0DCD" w:rsidRPr="00A91506">
        <w:rPr>
          <w:color w:val="003300"/>
        </w:rPr>
        <w:t xml:space="preserve"> </w:t>
      </w:r>
      <w:r w:rsidR="00CD0DCD" w:rsidRPr="003C078C">
        <w:rPr>
          <w:b/>
          <w:color w:val="003300"/>
        </w:rPr>
        <w:t>Usage Report</w:t>
      </w:r>
      <w:r w:rsidR="00CD0DCD">
        <w:rPr>
          <w:b/>
          <w:color w:val="003300"/>
        </w:rPr>
        <w:t>(s)</w:t>
      </w:r>
      <w:r w:rsidR="00CD0DCD" w:rsidRPr="003C078C">
        <w:rPr>
          <w:b/>
          <w:color w:val="003300"/>
        </w:rPr>
        <w:t xml:space="preserve"> or NIL </w:t>
      </w:r>
      <w:r w:rsidR="00CD0DCD">
        <w:rPr>
          <w:b/>
          <w:color w:val="003300"/>
        </w:rPr>
        <w:t>R</w:t>
      </w:r>
      <w:r w:rsidR="00CD0DCD" w:rsidRPr="003C078C">
        <w:rPr>
          <w:b/>
          <w:color w:val="003300"/>
        </w:rPr>
        <w:t>eport</w:t>
      </w:r>
      <w:r w:rsidR="00CD0DCD">
        <w:rPr>
          <w:b/>
          <w:color w:val="003300"/>
        </w:rPr>
        <w:t>(</w:t>
      </w:r>
      <w:r w:rsidR="00CD0DCD" w:rsidRPr="003C078C">
        <w:rPr>
          <w:b/>
          <w:color w:val="003300"/>
        </w:rPr>
        <w:t>s</w:t>
      </w:r>
      <w:r w:rsidR="00CD0DCD">
        <w:rPr>
          <w:b/>
          <w:color w:val="003300"/>
        </w:rPr>
        <w:t>)</w:t>
      </w:r>
      <w:r w:rsidR="00DB1125" w:rsidRPr="00A91506">
        <w:t xml:space="preserve">. </w:t>
      </w:r>
      <w:r w:rsidR="005D1347" w:rsidRPr="00A91506">
        <w:t>This</w:t>
      </w:r>
      <w:r w:rsidR="005D1347">
        <w:t xml:space="preserve"> link on the menu item of the Vendor Reporting Portal</w:t>
      </w:r>
      <w:r w:rsidR="005D1347" w:rsidRPr="00A91506">
        <w:t xml:space="preserve"> page displays </w:t>
      </w:r>
      <w:r w:rsidR="00CD0DCD" w:rsidRPr="00A91506">
        <w:t xml:space="preserve">Usage </w:t>
      </w:r>
      <w:r w:rsidR="00F161DC">
        <w:t>R</w:t>
      </w:r>
      <w:r w:rsidR="00CD0DCD" w:rsidRPr="00A91506">
        <w:t xml:space="preserve">eports (show contract </w:t>
      </w:r>
      <w:r w:rsidR="00F161DC">
        <w:t>business/usage</w:t>
      </w:r>
      <w:r w:rsidR="00CD0DCD" w:rsidRPr="00A91506">
        <w:t xml:space="preserve"> on a VOR) </w:t>
      </w:r>
      <w:r w:rsidR="00CD0DCD">
        <w:t xml:space="preserve">are to be submitted using </w:t>
      </w:r>
      <w:r w:rsidR="00CD0DCD" w:rsidRPr="00A91506">
        <w:t xml:space="preserve">MS Excel templates </w:t>
      </w:r>
      <w:r w:rsidR="00CD0DCD">
        <w:t>which you can</w:t>
      </w:r>
      <w:r w:rsidR="00F161DC">
        <w:t xml:space="preserve"> refer to </w:t>
      </w:r>
      <w:hyperlink w:anchor="_Download_Template" w:history="1">
        <w:r w:rsidR="00F161DC" w:rsidRPr="00F161DC">
          <w:rPr>
            <w:rStyle w:val="Hyperlink"/>
          </w:rPr>
          <w:t>Download template</w:t>
        </w:r>
      </w:hyperlink>
      <w:r w:rsidR="00CD0DCD">
        <w:t xml:space="preserve">. </w:t>
      </w:r>
      <w:r w:rsidR="00F161DC">
        <w:t xml:space="preserve">Once filled out these templates are to be </w:t>
      </w:r>
      <w:r w:rsidR="00CD0DCD" w:rsidRPr="00A91506">
        <w:t xml:space="preserve">uploaded through the </w:t>
      </w:r>
      <w:r w:rsidR="00F161DC">
        <w:t>Vendor Reporting Portal</w:t>
      </w:r>
      <w:r w:rsidR="00DB1125" w:rsidRPr="00A91506">
        <w:t xml:space="preserve">. </w:t>
      </w:r>
    </w:p>
    <w:p w14:paraId="16455EC1" w14:textId="7B8D215B" w:rsidR="00F161DC" w:rsidRDefault="00F161DC" w:rsidP="00CD0DCD">
      <w:r>
        <w:t xml:space="preserve">Vendors who do not have business or usage </w:t>
      </w:r>
      <w:proofErr w:type="gramStart"/>
      <w:r>
        <w:t>in a given</w:t>
      </w:r>
      <w:proofErr w:type="gramEnd"/>
      <w:r>
        <w:t xml:space="preserve"> month are to submit a “</w:t>
      </w:r>
      <w:r w:rsidR="00CD0DCD" w:rsidRPr="00A91506">
        <w:t>NIL</w:t>
      </w:r>
      <w:r>
        <w:t>”</w:t>
      </w:r>
      <w:r w:rsidR="00CD0DCD" w:rsidRPr="00A91506">
        <w:t xml:space="preserve"> </w:t>
      </w:r>
      <w:r>
        <w:t>Usage R</w:t>
      </w:r>
      <w:r w:rsidR="00CD0DCD" w:rsidRPr="00A91506">
        <w:t>eport (</w:t>
      </w:r>
      <w:r w:rsidR="00DB1125">
        <w:t>i.e.,</w:t>
      </w:r>
      <w:r>
        <w:t xml:space="preserve"> </w:t>
      </w:r>
      <w:r w:rsidR="00CD0DCD" w:rsidRPr="00A91506">
        <w:t>“no new business</w:t>
      </w:r>
      <w:r w:rsidR="009D1281">
        <w:t xml:space="preserve"> that month</w:t>
      </w:r>
      <w:r w:rsidR="00CD0DCD" w:rsidRPr="00A91506">
        <w:t xml:space="preserve">”) </w:t>
      </w:r>
      <w:r>
        <w:t xml:space="preserve">which </w:t>
      </w:r>
      <w:r w:rsidR="00CD0DCD" w:rsidRPr="00A91506">
        <w:t xml:space="preserve">are </w:t>
      </w:r>
      <w:r w:rsidR="0070653A">
        <w:t>submitted</w:t>
      </w:r>
      <w:r w:rsidR="00CD0DCD" w:rsidRPr="00A91506">
        <w:t xml:space="preserve"> through the same uploading </w:t>
      </w:r>
      <w:r>
        <w:t>Portal</w:t>
      </w:r>
      <w:r w:rsidR="00CD0DCD" w:rsidRPr="00A91506">
        <w:t xml:space="preserve">. </w:t>
      </w:r>
    </w:p>
    <w:p w14:paraId="35E95B88" w14:textId="0644E188" w:rsidR="00CD0DCD" w:rsidRPr="00A91506" w:rsidRDefault="00CD0DCD" w:rsidP="00CD0DCD">
      <w:r w:rsidRPr="00A91506">
        <w:t xml:space="preserve">Receipts of </w:t>
      </w:r>
      <w:r w:rsidR="0070653A">
        <w:t xml:space="preserve">reporting </w:t>
      </w:r>
      <w:r w:rsidRPr="00A91506">
        <w:t xml:space="preserve">submission </w:t>
      </w:r>
      <w:r w:rsidR="0070653A">
        <w:t>is</w:t>
      </w:r>
      <w:r w:rsidRPr="00A91506">
        <w:t xml:space="preserve"> sent via email to the </w:t>
      </w:r>
      <w:r w:rsidR="0070653A">
        <w:t xml:space="preserve">submitted </w:t>
      </w:r>
      <w:r w:rsidRPr="00A91506">
        <w:t xml:space="preserve">reporter </w:t>
      </w:r>
      <w:r w:rsidR="0070653A">
        <w:t>after each</w:t>
      </w:r>
      <w:r w:rsidRPr="00A91506">
        <w:t xml:space="preserve"> report is submitted through the website. </w:t>
      </w:r>
    </w:p>
    <w:p w14:paraId="58546CFE" w14:textId="2E156F63" w:rsidR="00A42547" w:rsidRDefault="005D1347" w:rsidP="00A42547">
      <w:r w:rsidRPr="005D1347">
        <w:rPr>
          <w:b/>
        </w:rPr>
        <w:t>Note:</w:t>
      </w:r>
      <w:r>
        <w:t xml:space="preserve"> </w:t>
      </w:r>
      <w:r w:rsidR="00CD0DCD" w:rsidRPr="00A91506">
        <w:t>Before reporting can be performed, a contact from your organization must be given responsibility for the VOR being reported and given the role of either Reporter/Main or Reporter</w:t>
      </w:r>
      <w:r w:rsidR="00DB1125" w:rsidRPr="00A91506">
        <w:t xml:space="preserve">. </w:t>
      </w:r>
      <w:r w:rsidR="00CD0DCD" w:rsidRPr="00A91506">
        <w:t xml:space="preserve">To assign responsibility, go to the </w:t>
      </w:r>
      <w:hyperlink w:anchor="_Contact-VOR_Info" w:history="1">
        <w:r w:rsidR="00CD0DCD" w:rsidRPr="00AB1984">
          <w:rPr>
            <w:rStyle w:val="Hyperlink"/>
          </w:rPr>
          <w:t>Contact-VOR page</w:t>
        </w:r>
      </w:hyperlink>
      <w:r w:rsidR="00DB1125" w:rsidRPr="00A91506">
        <w:t xml:space="preserve">. </w:t>
      </w:r>
      <w:r w:rsidR="00CD0DCD" w:rsidRPr="00A91506">
        <w:t xml:space="preserve">Please </w:t>
      </w:r>
      <w:r w:rsidR="00CD0DCD" w:rsidRPr="00A91506">
        <w:rPr>
          <w:b/>
        </w:rPr>
        <w:t>make sure your email address is correct</w:t>
      </w:r>
      <w:r w:rsidR="00CD0DCD" w:rsidRPr="00A91506">
        <w:t xml:space="preserve"> in the </w:t>
      </w:r>
      <w:hyperlink w:anchor="_The_Contact-VOR_Section" w:history="1">
        <w:r w:rsidR="00CD0DCD" w:rsidRPr="003F2EB3">
          <w:rPr>
            <w:rStyle w:val="Hyperlink"/>
          </w:rPr>
          <w:t>Contact Info page</w:t>
        </w:r>
      </w:hyperlink>
      <w:r w:rsidR="00CD0DCD" w:rsidRPr="00A91506">
        <w:t xml:space="preserve">, as this is where the web site will send you receipts for report submissions. </w:t>
      </w:r>
      <w:bookmarkStart w:id="32" w:name="_Download_Template"/>
      <w:bookmarkEnd w:id="32"/>
    </w:p>
    <w:bookmarkStart w:id="33" w:name="_Toc22911409"/>
    <w:p w14:paraId="3D129580" w14:textId="39E626DD" w:rsidR="00CD0DCD" w:rsidRPr="00A42547" w:rsidRDefault="00CD0DCD" w:rsidP="001A320B">
      <w:pPr>
        <w:pStyle w:val="Heading3"/>
      </w:pPr>
      <w:r w:rsidRPr="00A4254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637D604" wp14:editId="50EE53B8">
                <wp:simplePos x="0" y="0"/>
                <wp:positionH relativeFrom="column">
                  <wp:posOffset>4320540</wp:posOffset>
                </wp:positionH>
                <wp:positionV relativeFrom="paragraph">
                  <wp:posOffset>196215</wp:posOffset>
                </wp:positionV>
                <wp:extent cx="2311400" cy="3361055"/>
                <wp:effectExtent l="0" t="0" r="0" b="0"/>
                <wp:wrapSquare wrapText="bothSides"/>
                <wp:docPr id="12057" name="Group 12057" descr="Screen shot example of the main menu showing where to download a Vendor Reporting Template for an VOR on the bottom left of the men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400" cy="3361055"/>
                          <a:chOff x="0" y="0"/>
                          <a:chExt cx="2120900" cy="3121025"/>
                        </a:xfrm>
                      </wpg:grpSpPr>
                      <pic:pic xmlns:pic="http://schemas.openxmlformats.org/drawingml/2006/picture">
                        <pic:nvPicPr>
                          <pic:cNvPr id="1337" name="Picture 1337" descr="Screen shot showing and example of teh Main menu and where you would download a Vendor reporting Template bottom left as per description to the lef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312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Shape 1338"/>
                        <wps:cNvSpPr/>
                        <wps:spPr>
                          <a:xfrm>
                            <a:off x="1040765" y="1664970"/>
                            <a:ext cx="9080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359410">
                                <a:moveTo>
                                  <a:pt x="0" y="0"/>
                                </a:moveTo>
                                <a:cubicBezTo>
                                  <a:pt x="50165" y="0"/>
                                  <a:pt x="90805" y="13462"/>
                                  <a:pt x="90805" y="29972"/>
                                </a:cubicBezTo>
                                <a:lnTo>
                                  <a:pt x="90805" y="329438"/>
                                </a:lnTo>
                                <a:cubicBezTo>
                                  <a:pt x="90805" y="345948"/>
                                  <a:pt x="50165" y="359410"/>
                                  <a:pt x="0" y="359410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3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131570" y="1888919"/>
                            <a:ext cx="92026" cy="5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1326514">
                                <a:moveTo>
                                  <a:pt x="0" y="3809"/>
                                </a:moveTo>
                                <a:lnTo>
                                  <a:pt x="0" y="0"/>
                                </a:lnTo>
                                <a:lnTo>
                                  <a:pt x="352425" y="0"/>
                                </a:lnTo>
                                <a:lnTo>
                                  <a:pt x="352425" y="1326514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33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48063" id="Group 12057" o:spid="_x0000_s1026" alt="Screen shot example of the main menu showing where to download a Vendor Reporting Template for an VOR on the bottom left of the menu" style="position:absolute;margin-left:340.2pt;margin-top:15.45pt;width:182pt;height:264.65pt;z-index:251697152;mso-width-relative:margin;mso-height-relative:margin" coordsize="21209,312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">
                <v:shape id="Picture 1337" o:spid="_x0000_s1027" type="#_x0000_t75" alt="Screen shot showing and example of teh Main menu and where you would download a Vendor reporting Template bottom left as per description to the left." style="position:absolute;width:21209;height:3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">
                  <v:imagedata r:id="rId33" o:title="Screen shot showing and example of teh Main menu and where you would download a Vendor reporting Template bottom left as per description to the left"/>
                </v:shape>
                <v:shape id="Shape 1338" o:spid="_x0000_s1028" style="position:absolute;left:10407;top:16649;width:908;height:3594;visibility:visible;mso-wrap-style:square;v-text-anchor:top" coordsize="9080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" path="m,c50165,,90805,13462,90805,29972r,299466c90805,345948,50165,359410,,359410e" filled="f" strokecolor="#360" strokeweight="2.25pt">
                  <v:path arrowok="t" textboxrect="0,0,90805,359410"/>
                </v:shape>
                <v:shape id="Shape 1339" o:spid="_x0000_s1029" style="position:absolute;left:11315;top:18889;width:920;height:5164;visibility:visible;mso-wrap-style:square;v-text-anchor:top" coordsize="352425,132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" path="m,3809l,,352425,r,1326514e" filled="f" strokecolor="#360" strokeweight="2.25pt">
                  <v:stroke miterlimit="66585f" joinstyle="miter"/>
                  <v:path arrowok="t" textboxrect="0,0,352425,1326514"/>
                </v:shape>
                <w10:wrap type="square"/>
              </v:group>
            </w:pict>
          </mc:Fallback>
        </mc:AlternateContent>
      </w:r>
      <w:r w:rsidRPr="00A42547">
        <w:t>Download Template</w:t>
      </w:r>
      <w:bookmarkEnd w:id="33"/>
    </w:p>
    <w:p w14:paraId="2D73E596" w14:textId="5FBCAFE2" w:rsidR="00A42547" w:rsidRPr="00A91506" w:rsidRDefault="0070653A" w:rsidP="00A42547">
      <w:r>
        <w:t>A</w:t>
      </w:r>
      <w:r w:rsidR="00A42547" w:rsidRPr="00A91506">
        <w:t xml:space="preserve"> </w:t>
      </w:r>
      <w:r w:rsidR="00A42547">
        <w:t>R</w:t>
      </w:r>
      <w:r w:rsidR="00A42547" w:rsidRPr="00A91506">
        <w:t xml:space="preserve">eporter </w:t>
      </w:r>
      <w:r>
        <w:t>is responsible to submit usage reports for each</w:t>
      </w:r>
      <w:r w:rsidR="00A42547" w:rsidRPr="00A91506">
        <w:t xml:space="preserve"> VOR they are responsible</w:t>
      </w:r>
      <w:r>
        <w:t xml:space="preserve"> </w:t>
      </w:r>
      <w:r w:rsidR="00A42547" w:rsidRPr="00A91506">
        <w:t>for</w:t>
      </w:r>
      <w:r w:rsidR="00DB1125" w:rsidRPr="00A91506">
        <w:t xml:space="preserve">. </w:t>
      </w:r>
      <w:r w:rsidR="00A42547" w:rsidRPr="00A91506">
        <w:t xml:space="preserve">Some </w:t>
      </w:r>
      <w:r>
        <w:t>R</w:t>
      </w:r>
      <w:r w:rsidR="00A42547" w:rsidRPr="00A91506">
        <w:t xml:space="preserve">eporters are responsible for submitting reports for multiple VORs. </w:t>
      </w:r>
    </w:p>
    <w:p w14:paraId="5631516D" w14:textId="4E14C539" w:rsidR="009D1281" w:rsidRDefault="00C6169F" w:rsidP="00CD0DCD">
      <w:r w:rsidRPr="00C6169F">
        <w:rPr>
          <w:b/>
          <w:bCs/>
        </w:rPr>
        <w:t>Attention:</w:t>
      </w:r>
      <w:r>
        <w:t xml:space="preserve"> </w:t>
      </w:r>
      <w:r w:rsidR="009D1281">
        <w:t xml:space="preserve">It is recommended that you download a new VOR reporting template each time for reporting as these are often changed/updated. </w:t>
      </w:r>
    </w:p>
    <w:p w14:paraId="10A532DD" w14:textId="483CFFF5" w:rsidR="00A42547" w:rsidRDefault="009D1281" w:rsidP="00CD0DCD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894275" wp14:editId="66891D6A">
                <wp:simplePos x="0" y="0"/>
                <wp:positionH relativeFrom="column">
                  <wp:posOffset>4086225</wp:posOffset>
                </wp:positionH>
                <wp:positionV relativeFrom="paragraph">
                  <wp:posOffset>1458595</wp:posOffset>
                </wp:positionV>
                <wp:extent cx="2255520" cy="4876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EEF91" w14:textId="77777777" w:rsidR="00573462" w:rsidRDefault="00573462" w:rsidP="00CD0DCD">
                            <w:r>
                              <w:t>Template Download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8942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65" type="#_x0000_t202" style="position:absolute;margin-left:321.75pt;margin-top:114.85pt;width:177.6pt;height:38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" filled="f" stroked="f" strokeweight=".5pt">
                <v:textbox>
                  <w:txbxContent>
                    <w:p w14:paraId="04AEEF91" w14:textId="77777777" w:rsidR="00573462" w:rsidRDefault="00573462" w:rsidP="00CD0DCD">
                      <w:r>
                        <w:t>Template Download 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2E6DA3" wp14:editId="79715CD1">
                <wp:simplePos x="0" y="0"/>
                <wp:positionH relativeFrom="column">
                  <wp:posOffset>4924424</wp:posOffset>
                </wp:positionH>
                <wp:positionV relativeFrom="paragraph">
                  <wp:posOffset>1022350</wp:posOffset>
                </wp:positionV>
                <wp:extent cx="733425" cy="571500"/>
                <wp:effectExtent l="0" t="0" r="28575" b="19050"/>
                <wp:wrapNone/>
                <wp:docPr id="13" name="Straight Connector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5715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33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A4980" id="Straight Connector 13" o:spid="_x0000_s1026" alt="&quot;&quot;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75pt,80.5pt" to="445.5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" strokecolor="#360" strokeweight="2pt">
                <v:stroke joinstyle="miter"/>
              </v:line>
            </w:pict>
          </mc:Fallback>
        </mc:AlternateContent>
      </w:r>
      <w:r w:rsidR="00452622">
        <w:t xml:space="preserve">To download </w:t>
      </w:r>
      <w:r w:rsidR="00CD0DCD" w:rsidRPr="00A91506">
        <w:t xml:space="preserve">a new reporting template for the VOR arrangement you are responsible for, you may download one from the home page of the </w:t>
      </w:r>
      <w:r w:rsidR="00A42547">
        <w:t>Vendor Reporting P</w:t>
      </w:r>
      <w:r w:rsidR="00CD0DCD" w:rsidRPr="00A91506">
        <w:t>ortal.</w:t>
      </w:r>
      <w:r w:rsidR="00A42547">
        <w:t xml:space="preserve"> </w:t>
      </w:r>
      <w:r w:rsidR="00A42547" w:rsidRPr="00A91506">
        <w:t xml:space="preserve">On the </w:t>
      </w:r>
      <w:r w:rsidR="00A42547">
        <w:t xml:space="preserve">left </w:t>
      </w:r>
      <w:r w:rsidR="00A42547" w:rsidRPr="00A91506">
        <w:t>navigation pane, you will find the VOR reporting templates available to you under the Template Download section.</w:t>
      </w:r>
      <w:r w:rsidR="00A42547">
        <w:t xml:space="preserve"> </w:t>
      </w:r>
      <w:r w:rsidR="00A42547" w:rsidRPr="00A91506">
        <w:t>Click on the link which shows the VOR number and name you are looking for and save the excel template after it loads into your browser.</w:t>
      </w:r>
      <w:r w:rsidR="00A42547">
        <w:t xml:space="preserve"> </w:t>
      </w:r>
    </w:p>
    <w:p w14:paraId="3F217AE9" w14:textId="7207C9AC" w:rsidR="00CD0DCD" w:rsidRDefault="0070653A" w:rsidP="00CD0DCD">
      <w:r>
        <w:t>Reporters are required to</w:t>
      </w:r>
      <w:r w:rsidR="00CD0DCD">
        <w:t xml:space="preserve"> </w:t>
      </w:r>
      <w:r w:rsidR="0069230A">
        <w:t xml:space="preserve">always compare </w:t>
      </w:r>
      <w:r w:rsidR="00452622">
        <w:t>or download the</w:t>
      </w:r>
      <w:r w:rsidR="0069230A">
        <w:t xml:space="preserve"> current template </w:t>
      </w:r>
      <w:r>
        <w:t>versus</w:t>
      </w:r>
      <w:r w:rsidR="0069230A">
        <w:t xml:space="preserve"> the posted,</w:t>
      </w:r>
      <w:r w:rsidR="00CD0DCD">
        <w:t xml:space="preserve"> as we often update the templates</w:t>
      </w:r>
      <w:r w:rsidR="0069230A">
        <w:t>,</w:t>
      </w:r>
      <w:r w:rsidR="00CD0DCD">
        <w:t xml:space="preserve"> </w:t>
      </w:r>
      <w:r w:rsidR="0069230A">
        <w:t>so</w:t>
      </w:r>
      <w:r w:rsidR="00D34A1E">
        <w:t xml:space="preserve"> ensure yo</w:t>
      </w:r>
      <w:r w:rsidR="0069230A">
        <w:t>u</w:t>
      </w:r>
      <w:r w:rsidR="00D34A1E">
        <w:t xml:space="preserve"> are using the most up to date version</w:t>
      </w:r>
      <w:r w:rsidR="0069230A">
        <w:t xml:space="preserve"> of the Reporting Template to report Usage</w:t>
      </w:r>
      <w:r>
        <w:t>.</w:t>
      </w:r>
    </w:p>
    <w:p w14:paraId="0275064E" w14:textId="201C3D30" w:rsidR="00CD0DCD" w:rsidRDefault="00CD0DCD" w:rsidP="001A320B">
      <w:pPr>
        <w:pStyle w:val="Heading3"/>
      </w:pPr>
      <w:bookmarkStart w:id="34" w:name="_Toc22911410"/>
      <w:r w:rsidRPr="00A42547">
        <w:t>Submit</w:t>
      </w:r>
      <w:r w:rsidR="001A320B">
        <w:t xml:space="preserve"> Reports</w:t>
      </w:r>
      <w:bookmarkEnd w:id="34"/>
    </w:p>
    <w:p w14:paraId="703376B1" w14:textId="2A468F23" w:rsidR="0069230A" w:rsidRDefault="0069230A" w:rsidP="00CD0DCD">
      <w:r>
        <w:rPr>
          <w:noProof/>
        </w:rPr>
        <w:drawing>
          <wp:inline distT="0" distB="0" distL="0" distR="0" wp14:anchorId="6FEE06C1" wp14:editId="7C26208D">
            <wp:extent cx="4315460" cy="502920"/>
            <wp:effectExtent l="0" t="0" r="0" b="0"/>
            <wp:docPr id="1303" name="Picture 1303" descr="Screen shot example of how to pull up a reporting period for submitting a report. More description belo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A736" w14:textId="73DCAF05" w:rsidR="0069230A" w:rsidRPr="0069230A" w:rsidRDefault="0069230A" w:rsidP="00CD0DCD">
      <w:r w:rsidRPr="005964E6">
        <w:t xml:space="preserve">To submit a report, choose the reporting period from the drop-down box (the most current reporting period is the list box’s default) and click the </w:t>
      </w:r>
      <w:r w:rsidRPr="005964E6">
        <w:rPr>
          <w:b/>
        </w:rPr>
        <w:t xml:space="preserve">Display </w:t>
      </w:r>
      <w:r w:rsidRPr="005964E6">
        <w:t>button</w:t>
      </w:r>
      <w:r w:rsidR="00DB1125" w:rsidRPr="005964E6">
        <w:t xml:space="preserve">. </w:t>
      </w:r>
      <w:r w:rsidRPr="005964E6">
        <w:t xml:space="preserve">The page will refresh to display a list of Usage </w:t>
      </w:r>
      <w:r w:rsidR="0006349F">
        <w:t>R</w:t>
      </w:r>
      <w:r w:rsidRPr="005964E6">
        <w:t>eport</w:t>
      </w:r>
      <w:r w:rsidR="00300CDC">
        <w:t>(</w:t>
      </w:r>
      <w:r w:rsidRPr="005964E6">
        <w:t>s</w:t>
      </w:r>
      <w:r w:rsidR="00300CDC">
        <w:t xml:space="preserve">) </w:t>
      </w:r>
      <w:r w:rsidR="0006349F">
        <w:t xml:space="preserve">or NIL </w:t>
      </w:r>
      <w:r w:rsidR="00300CDC">
        <w:t>R</w:t>
      </w:r>
      <w:r w:rsidR="0006349F">
        <w:t>eport</w:t>
      </w:r>
      <w:r w:rsidR="00300CDC">
        <w:t>(s)</w:t>
      </w:r>
      <w:r w:rsidR="0006349F">
        <w:t xml:space="preserve"> </w:t>
      </w:r>
      <w:r w:rsidRPr="005964E6">
        <w:t xml:space="preserve">previously submitted (with “NIL | Usage” on the same row). </w:t>
      </w:r>
    </w:p>
    <w:p w14:paraId="5E7F80A7" w14:textId="5D263E4D" w:rsidR="00CD0DCD" w:rsidRDefault="00CD0DCD" w:rsidP="00CD0DCD">
      <w:r>
        <w:rPr>
          <w:rFonts w:ascii="Times New Roman" w:hAnsi="Times New Roman" w:cs="Times New Roman"/>
        </w:rPr>
        <w:t xml:space="preserve"> </w:t>
      </w:r>
      <w:r>
        <w:rPr>
          <w:rFonts w:ascii="Verdana" w:hAnsi="Verdana" w:cs="Verdana"/>
          <w:sz w:val="16"/>
        </w:rPr>
        <w:t xml:space="preserve"> </w:t>
      </w:r>
      <w:r w:rsidR="0069230A">
        <w:rPr>
          <w:noProof/>
        </w:rPr>
        <w:drawing>
          <wp:inline distT="0" distB="0" distL="0" distR="0" wp14:anchorId="1F30E970" wp14:editId="03D6485B">
            <wp:extent cx="4608831" cy="767080"/>
            <wp:effectExtent l="0" t="0" r="0" b="0"/>
            <wp:docPr id="1326" name="Picture 1326" descr="Screen shot example of how to submit a report. More description belo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8831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F73A" w14:textId="70F34DE7" w:rsidR="00CD0DCD" w:rsidRDefault="0006349F" w:rsidP="00CD0DCD">
      <w:r w:rsidRPr="005964E6">
        <w:t xml:space="preserve">If you </w:t>
      </w:r>
      <w:r w:rsidRPr="005964E6">
        <w:rPr>
          <w:b/>
        </w:rPr>
        <w:t>do not</w:t>
      </w:r>
      <w:r w:rsidRPr="005964E6">
        <w:t xml:space="preserve"> see a VOR </w:t>
      </w:r>
      <w:r w:rsidR="00D93636">
        <w:t xml:space="preserve">name </w:t>
      </w:r>
      <w:r w:rsidRPr="005964E6">
        <w:t>that should be available on this list, it is probably because responsibility for that VOR has not been assigned in the Contact</w:t>
      </w:r>
      <w:r w:rsidR="0070653A">
        <w:t>-</w:t>
      </w:r>
      <w:r w:rsidRPr="005964E6">
        <w:t>VOR Info page</w:t>
      </w:r>
      <w:r w:rsidR="00DB1125" w:rsidRPr="005964E6">
        <w:t xml:space="preserve">. </w:t>
      </w:r>
      <w:r w:rsidRPr="005964E6">
        <w:t xml:space="preserve">Go to the </w:t>
      </w:r>
      <w:hyperlink w:anchor="_The_Contact-VOR_Section" w:history="1">
        <w:r w:rsidRPr="00375A95">
          <w:rPr>
            <w:rStyle w:val="Hyperlink"/>
          </w:rPr>
          <w:t>Contact-VOR Info page</w:t>
        </w:r>
      </w:hyperlink>
      <w:r w:rsidRPr="005964E6">
        <w:t xml:space="preserve">, assign a </w:t>
      </w:r>
      <w:r w:rsidR="0070653A">
        <w:t>user</w:t>
      </w:r>
      <w:r w:rsidRPr="005964E6">
        <w:t xml:space="preserve"> responsibility for reporting for the VOR in question, and return to the Submit Report page. </w:t>
      </w:r>
    </w:p>
    <w:p w14:paraId="0CB55E99" w14:textId="5EF6478D" w:rsidR="00CD0DCD" w:rsidRPr="00375A95" w:rsidRDefault="00CD0DCD" w:rsidP="00CD0DCD">
      <w:r w:rsidRPr="005964E6">
        <w:t xml:space="preserve">If you are </w:t>
      </w:r>
      <w:r w:rsidR="00D93636">
        <w:t>submitting</w:t>
      </w:r>
      <w:r w:rsidRPr="005964E6">
        <w:t xml:space="preserve"> a Usage </w:t>
      </w:r>
      <w:r w:rsidR="0006349F">
        <w:t>R</w:t>
      </w:r>
      <w:r w:rsidRPr="005964E6">
        <w:t xml:space="preserve">eport, click the </w:t>
      </w:r>
      <w:r w:rsidRPr="005964E6">
        <w:rPr>
          <w:b/>
        </w:rPr>
        <w:t>Usage link</w:t>
      </w:r>
      <w:r w:rsidRPr="005964E6">
        <w:t xml:space="preserve">. </w:t>
      </w:r>
    </w:p>
    <w:p w14:paraId="24FAC6FC" w14:textId="77777777" w:rsidR="00CD0DCD" w:rsidRDefault="00CD0DCD" w:rsidP="00CD0DCD">
      <w:r>
        <w:rPr>
          <w:noProof/>
        </w:rPr>
        <w:lastRenderedPageBreak/>
        <w:drawing>
          <wp:inline distT="0" distB="0" distL="0" distR="0" wp14:anchorId="056D9FF1" wp14:editId="4E305A69">
            <wp:extent cx="4900931" cy="606425"/>
            <wp:effectExtent l="0" t="0" r="0" b="0"/>
            <wp:docPr id="1402" name="Picture 1402" descr="Screen shot example of the window to brose for a report location. More description belo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Picture 140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0931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</w:rPr>
        <w:t xml:space="preserve"> </w:t>
      </w:r>
    </w:p>
    <w:p w14:paraId="43B07C40" w14:textId="3D99BD95" w:rsidR="00CD0DCD" w:rsidRDefault="00CD0DCD" w:rsidP="00CD0DCD">
      <w:r w:rsidRPr="005964E6">
        <w:t xml:space="preserve">Click the </w:t>
      </w:r>
      <w:r w:rsidRPr="005964E6">
        <w:rPr>
          <w:b/>
        </w:rPr>
        <w:t>Browse</w:t>
      </w:r>
      <w:r w:rsidRPr="005964E6">
        <w:t xml:space="preserve"> button to locate and upload the required month’s </w:t>
      </w:r>
      <w:r w:rsidR="00D93636">
        <w:t>Usage report</w:t>
      </w:r>
      <w:r w:rsidR="00FB5289">
        <w:t xml:space="preserve"> that you have </w:t>
      </w:r>
      <w:proofErr w:type="gramStart"/>
      <w:r w:rsidR="00FB5289">
        <w:t>completely filled</w:t>
      </w:r>
      <w:proofErr w:type="gramEnd"/>
      <w:r w:rsidR="00FB5289">
        <w:t xml:space="preserve"> out</w:t>
      </w:r>
      <w:r w:rsidRPr="005964E6">
        <w:t xml:space="preserve">, and then click </w:t>
      </w:r>
      <w:r w:rsidRPr="005964E6">
        <w:rPr>
          <w:b/>
        </w:rPr>
        <w:t>Submit</w:t>
      </w:r>
      <w:r w:rsidRPr="005964E6">
        <w:t>.</w:t>
      </w:r>
    </w:p>
    <w:p w14:paraId="6C70AE8F" w14:textId="3F1C0C3C" w:rsidR="0006349F" w:rsidRDefault="0006349F" w:rsidP="00CD0DCD">
      <w:r w:rsidRPr="008B2C7C">
        <w:rPr>
          <w:b/>
        </w:rPr>
        <w:t>Reminder</w:t>
      </w:r>
      <w:r w:rsidRPr="008B2C7C">
        <w:t xml:space="preserve">: that you only report for the first month of a new </w:t>
      </w:r>
      <w:r w:rsidR="00D93636">
        <w:t>transaction</w:t>
      </w:r>
      <w:r>
        <w:t xml:space="preserve"> for the whole </w:t>
      </w:r>
      <w:r w:rsidR="00D93636">
        <w:t>transaction (PO or SOW)</w:t>
      </w:r>
      <w:r w:rsidRPr="008B2C7C">
        <w:t xml:space="preserve">. In the second and continuous months if no new </w:t>
      </w:r>
      <w:r w:rsidR="00300CDC">
        <w:t>transaction (</w:t>
      </w:r>
      <w:r w:rsidRPr="008B2C7C">
        <w:t>business</w:t>
      </w:r>
      <w:r w:rsidR="00300CDC">
        <w:t>)</w:t>
      </w:r>
      <w:r w:rsidRPr="008B2C7C">
        <w:t xml:space="preserve"> you would report Nil.</w:t>
      </w:r>
      <w:r w:rsidR="00452622">
        <w:t xml:space="preserve"> The transaction is not split over months or years, it is reported only once in the first month. If there is </w:t>
      </w:r>
      <w:r w:rsidR="00DB1125">
        <w:t>an</w:t>
      </w:r>
      <w:r w:rsidR="00452622">
        <w:t xml:space="preserve"> extension only the extension is reported in the first month.</w:t>
      </w:r>
      <w:r w:rsidRPr="008B2C7C">
        <w:t xml:space="preserve"> If there is NEW </w:t>
      </w:r>
      <w:r w:rsidR="00D93636">
        <w:t>transaction</w:t>
      </w:r>
      <w:r w:rsidR="00FB5289">
        <w:t>(s)</w:t>
      </w:r>
      <w:r w:rsidRPr="008B2C7C">
        <w:t xml:space="preserve">, you would only report the new business or if there is an extension of a </w:t>
      </w:r>
      <w:r w:rsidR="00D93636">
        <w:t>transaction (PO or SOW)</w:t>
      </w:r>
      <w:r w:rsidRPr="008B2C7C">
        <w:t>.</w:t>
      </w:r>
    </w:p>
    <w:p w14:paraId="096B09BC" w14:textId="4B767741" w:rsidR="0006349F" w:rsidRDefault="0006349F" w:rsidP="00CD0DCD">
      <w:r w:rsidRPr="005964E6">
        <w:t xml:space="preserve">If you are </w:t>
      </w:r>
      <w:r w:rsidR="00300CDC">
        <w:t>submitting</w:t>
      </w:r>
      <w:r w:rsidRPr="005964E6">
        <w:t xml:space="preserve"> NIL, click the </w:t>
      </w:r>
      <w:r w:rsidRPr="005964E6">
        <w:rPr>
          <w:b/>
        </w:rPr>
        <w:t>NIL link</w:t>
      </w:r>
      <w:r w:rsidR="00D93636">
        <w:rPr>
          <w:b/>
        </w:rPr>
        <w:t xml:space="preserve"> to submit a NIL </w:t>
      </w:r>
      <w:r w:rsidR="00300CDC">
        <w:rPr>
          <w:b/>
        </w:rPr>
        <w:t>R</w:t>
      </w:r>
      <w:r w:rsidR="00D93636">
        <w:rPr>
          <w:b/>
        </w:rPr>
        <w:t>eport</w:t>
      </w:r>
      <w:r w:rsidR="00DB1125" w:rsidRPr="005964E6">
        <w:t xml:space="preserve">. </w:t>
      </w:r>
    </w:p>
    <w:p w14:paraId="3CA786B1" w14:textId="7748CBB0" w:rsidR="00CD0DCD" w:rsidRDefault="00CD0DCD" w:rsidP="00CD0DCD">
      <w:pPr>
        <w:pStyle w:val="Heading3"/>
      </w:pPr>
      <w:bookmarkStart w:id="35" w:name="_Toc22911411"/>
      <w:r w:rsidRPr="005964E6">
        <w:t>Receipt</w:t>
      </w:r>
      <w:bookmarkEnd w:id="35"/>
    </w:p>
    <w:p w14:paraId="01E70394" w14:textId="238A3305" w:rsidR="00CD0DCD" w:rsidRPr="005964E6" w:rsidRDefault="00CD0DCD" w:rsidP="00CD0DCD">
      <w:r w:rsidRPr="005964E6">
        <w:rPr>
          <w:noProof/>
        </w:rPr>
        <w:drawing>
          <wp:anchor distT="0" distB="0" distL="114300" distR="114300" simplePos="0" relativeHeight="251698176" behindDoc="0" locked="0" layoutInCell="1" allowOverlap="0" wp14:anchorId="0FBA25E5" wp14:editId="53EDBD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46580" cy="2613660"/>
            <wp:effectExtent l="0" t="0" r="1270" b="0"/>
            <wp:wrapSquare wrapText="bothSides"/>
            <wp:docPr id="1481" name="Picture 1481" descr="Screen shot example of the email receipt you will receiv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Picture 1481"/>
                    <pic:cNvPicPr/>
                  </pic:nvPicPr>
                  <pic:blipFill rotWithShape="1">
                    <a:blip r:embed="rId37"/>
                    <a:srcRect b="4833"/>
                    <a:stretch/>
                  </pic:blipFill>
                  <pic:spPr bwMode="auto">
                    <a:xfrm>
                      <a:off x="0" y="0"/>
                      <a:ext cx="184658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349F">
        <w:t>An</w:t>
      </w:r>
      <w:r w:rsidRPr="005964E6">
        <w:t xml:space="preserve"> email receipt will be sent to your address</w:t>
      </w:r>
      <w:r w:rsidR="00DB1125" w:rsidRPr="005964E6">
        <w:t xml:space="preserve">. </w:t>
      </w:r>
      <w:r w:rsidRPr="005964E6">
        <w:t xml:space="preserve">This receipt gives the details of your submission. If you reported multiple </w:t>
      </w:r>
      <w:r w:rsidR="00D93636">
        <w:t xml:space="preserve">usage </w:t>
      </w:r>
      <w:r w:rsidRPr="005964E6">
        <w:t xml:space="preserve">reports in the same report period transaction, all these </w:t>
      </w:r>
      <w:r w:rsidR="00D93636">
        <w:t xml:space="preserve">usage </w:t>
      </w:r>
      <w:r w:rsidRPr="005964E6">
        <w:t>reports will be listed on the receipt</w:t>
      </w:r>
      <w:r w:rsidR="00DB1125" w:rsidRPr="005964E6">
        <w:t xml:space="preserve">. </w:t>
      </w:r>
      <w:r w:rsidRPr="005964E6">
        <w:t xml:space="preserve">If you do not receive a receipt, please check </w:t>
      </w:r>
      <w:r w:rsidR="00A755D8">
        <w:t>by</w:t>
      </w:r>
      <w:r w:rsidRPr="005964E6">
        <w:t xml:space="preserve"> </w:t>
      </w:r>
      <w:hyperlink w:anchor="_The_Contact-VOR_Section" w:history="1">
        <w:r w:rsidRPr="00375A95">
          <w:rPr>
            <w:rStyle w:val="Hyperlink"/>
          </w:rPr>
          <w:t>Contact Info page</w:t>
        </w:r>
      </w:hyperlink>
      <w:r w:rsidRPr="005964E6">
        <w:t xml:space="preserve"> to ensure that your email address is correct. </w:t>
      </w:r>
    </w:p>
    <w:p w14:paraId="1680FEFD" w14:textId="032FA624" w:rsidR="00CD0DCD" w:rsidRPr="005964E6" w:rsidRDefault="00CD0DCD" w:rsidP="00CD0DCD">
      <w:r w:rsidRPr="005964E6">
        <w:t xml:space="preserve">Another way to check which </w:t>
      </w:r>
      <w:r w:rsidR="00D93636">
        <w:t xml:space="preserve">usage </w:t>
      </w:r>
      <w:r w:rsidRPr="005964E6">
        <w:t xml:space="preserve">reports have been submitted is to go to the </w:t>
      </w:r>
      <w:hyperlink w:anchor="_Review_History" w:history="1">
        <w:r w:rsidRPr="00375A95">
          <w:rPr>
            <w:rStyle w:val="Hyperlink"/>
          </w:rPr>
          <w:t>Reports History page</w:t>
        </w:r>
      </w:hyperlink>
      <w:r w:rsidRPr="005964E6">
        <w:t xml:space="preserve"> and choose the reporting period(s) that the submitted reports should be in. </w:t>
      </w:r>
    </w:p>
    <w:p w14:paraId="6DC2E88E" w14:textId="77777777" w:rsidR="00CD0DCD" w:rsidRDefault="00CD0DCD" w:rsidP="00CD0DCD">
      <w:r>
        <w:t xml:space="preserve"> </w:t>
      </w:r>
      <w:r>
        <w:rPr>
          <w:b/>
          <w:color w:val="336600"/>
          <w:sz w:val="32"/>
        </w:rPr>
        <w:t xml:space="preserve"> </w:t>
      </w:r>
    </w:p>
    <w:p w14:paraId="69608CB7" w14:textId="77777777" w:rsidR="00CD0DCD" w:rsidRDefault="00CD0DCD" w:rsidP="00CD0DCD">
      <w:r>
        <w:t xml:space="preserve"> </w:t>
      </w:r>
    </w:p>
    <w:p w14:paraId="2C41A24E" w14:textId="77777777" w:rsidR="00BA1396" w:rsidRDefault="00BA1396" w:rsidP="000B6D6A"/>
    <w:bookmarkStart w:id="36" w:name="_Toc22911412"/>
    <w:p w14:paraId="6CFC42E8" w14:textId="77777777" w:rsidR="00FF2D9B" w:rsidRPr="002C07BB" w:rsidRDefault="00B93EA2" w:rsidP="00B93EA2">
      <w:pPr>
        <w:pStyle w:val="Heading2"/>
      </w:pPr>
      <w:r w:rsidRPr="00DD658A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D743D4" wp14:editId="2D748FD3">
                <wp:simplePos x="0" y="0"/>
                <wp:positionH relativeFrom="column">
                  <wp:posOffset>-68580</wp:posOffset>
                </wp:positionH>
                <wp:positionV relativeFrom="paragraph">
                  <wp:posOffset>583565</wp:posOffset>
                </wp:positionV>
                <wp:extent cx="6751320" cy="0"/>
                <wp:effectExtent l="0" t="0" r="0" b="0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BE4AD" id="Straight Connector 5" o:spid="_x0000_s1026" alt="&quot;&quot;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45.95pt" to="526.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" strokecolor="#0070c0" strokeweight="1pt">
                <v:stroke joinstyle="miter"/>
              </v:line>
            </w:pict>
          </mc:Fallback>
        </mc:AlternateContent>
      </w:r>
      <w:r w:rsidR="00FF2D9B" w:rsidRPr="002C07BB">
        <w:t>Reports History</w:t>
      </w:r>
      <w:bookmarkEnd w:id="36"/>
      <w:r w:rsidR="00FF2D9B" w:rsidRPr="002C07BB">
        <w:t xml:space="preserve"> </w:t>
      </w:r>
    </w:p>
    <w:p w14:paraId="249F9D71" w14:textId="2B22FF91" w:rsidR="00FF2D9B" w:rsidRPr="00A91506" w:rsidRDefault="005D1347" w:rsidP="000B6D6A">
      <w:r w:rsidRPr="00A91506">
        <w:t>This</w:t>
      </w:r>
      <w:r>
        <w:t xml:space="preserve"> link on the menu item of the Vendor Reporting Portal</w:t>
      </w:r>
      <w:r w:rsidRPr="00A91506">
        <w:t xml:space="preserve"> page</w:t>
      </w:r>
      <w:r>
        <w:t xml:space="preserve"> is</w:t>
      </w:r>
      <w:r w:rsidR="00FF2D9B" w:rsidRPr="00A91506">
        <w:t xml:space="preserve"> to view and download details about which </w:t>
      </w:r>
      <w:r w:rsidR="003C078C">
        <w:t xml:space="preserve">Usage Report or </w:t>
      </w:r>
      <w:r w:rsidR="00FF2D9B" w:rsidRPr="00A91506">
        <w:t>NIL</w:t>
      </w:r>
      <w:r w:rsidR="009C5AEC">
        <w:t xml:space="preserve"> </w:t>
      </w:r>
      <w:r w:rsidR="003C078C">
        <w:t>Reports</w:t>
      </w:r>
      <w:r w:rsidR="00FF2D9B" w:rsidRPr="00A91506">
        <w:t xml:space="preserve"> your organization has submitted within a specified time frame.</w:t>
      </w:r>
    </w:p>
    <w:p w14:paraId="1A67C5E7" w14:textId="77777777" w:rsidR="002C07BB" w:rsidRDefault="00FF2D9B" w:rsidP="00B93EA2">
      <w:pPr>
        <w:pStyle w:val="Heading3"/>
      </w:pPr>
      <w:bookmarkStart w:id="37" w:name="_Review_History"/>
      <w:bookmarkStart w:id="38" w:name="_Toc22911413"/>
      <w:bookmarkEnd w:id="37"/>
      <w:r w:rsidRPr="00BA1396">
        <w:t>Review History</w:t>
      </w:r>
      <w:bookmarkEnd w:id="38"/>
    </w:p>
    <w:p w14:paraId="1A1FFE32" w14:textId="42CE63B1" w:rsidR="00FF2D9B" w:rsidRPr="000B6D6A" w:rsidRDefault="00FF2D9B" w:rsidP="000B6D6A">
      <w:pPr>
        <w:rPr>
          <w:color w:val="auto"/>
        </w:rPr>
      </w:pPr>
      <w:bookmarkStart w:id="39" w:name="_Toc20149339"/>
      <w:bookmarkStart w:id="40" w:name="_Toc20149666"/>
      <w:r w:rsidRPr="000B6D6A">
        <w:t>Choose the starting reporting period and the ending reporting period from the drop-down boxes and press the Display button</w:t>
      </w:r>
      <w:r w:rsidR="00DB1125" w:rsidRPr="000B6D6A">
        <w:t xml:space="preserve">. </w:t>
      </w:r>
      <w:r w:rsidRPr="000B6D6A">
        <w:t>The page will refresh and present the reports you have submitted within the span of months chosen by you</w:t>
      </w:r>
      <w:r w:rsidR="00DB1125" w:rsidRPr="000B6D6A">
        <w:t xml:space="preserve">. </w:t>
      </w:r>
      <w:r w:rsidRPr="000B6D6A">
        <w:t xml:space="preserve">The details will show the VOR, Year/Month period that had been </w:t>
      </w:r>
      <w:r w:rsidRPr="000B6D6A">
        <w:lastRenderedPageBreak/>
        <w:t xml:space="preserve">reported, report type (Usage </w:t>
      </w:r>
      <w:r w:rsidR="003C078C">
        <w:t>Report or Nil R</w:t>
      </w:r>
      <w:r w:rsidRPr="000B6D6A">
        <w:t>eport), the user who submitted the report, as well as the dates that the transactions have taken place.</w:t>
      </w:r>
      <w:bookmarkEnd w:id="39"/>
      <w:bookmarkEnd w:id="40"/>
      <w:r w:rsidRPr="000B6D6A">
        <w:t xml:space="preserve"> </w:t>
      </w:r>
    </w:p>
    <w:p w14:paraId="58677E62" w14:textId="77777777" w:rsidR="00FF2D9B" w:rsidRPr="00E823F1" w:rsidRDefault="00FF2D9B" w:rsidP="000B6D6A">
      <w:r w:rsidRPr="00A91506">
        <w:t xml:space="preserve">If there is a discrepancy with the data provided, please contact the </w:t>
      </w:r>
      <w:hyperlink r:id="rId38" w:history="1">
        <w:r w:rsidRPr="00FB5289">
          <w:rPr>
            <w:rStyle w:val="Hyperlink"/>
            <w:highlight w:val="yellow"/>
          </w:rPr>
          <w:t>Vendor Reporting Administrator</w:t>
        </w:r>
      </w:hyperlink>
      <w:r w:rsidR="00E823F1" w:rsidRPr="00FB5289">
        <w:rPr>
          <w:highlight w:val="yellow"/>
        </w:rPr>
        <w:t>.</w:t>
      </w:r>
    </w:p>
    <w:p w14:paraId="1568549D" w14:textId="77777777" w:rsidR="00FF2D9B" w:rsidRDefault="00FF2D9B" w:rsidP="000B6D6A">
      <w:r>
        <w:rPr>
          <w:noProof/>
        </w:rPr>
        <w:drawing>
          <wp:inline distT="0" distB="0" distL="0" distR="0" wp14:anchorId="1D7C96DC" wp14:editId="3A62F68B">
            <wp:extent cx="4809490" cy="1691640"/>
            <wp:effectExtent l="0" t="0" r="0" b="0"/>
            <wp:docPr id="1173" name="Picture 1173" descr="Screen shot example of what the Report history looks like as describe above and below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</w:rPr>
        <w:t xml:space="preserve"> </w:t>
      </w:r>
    </w:p>
    <w:bookmarkStart w:id="41" w:name="_Toc22911414"/>
    <w:p w14:paraId="71A6BF69" w14:textId="77777777" w:rsidR="00FC2AE1" w:rsidRPr="00FC2AE1" w:rsidRDefault="00FC2AE1" w:rsidP="00B93EA2">
      <w:pPr>
        <w:pStyle w:val="Heading2"/>
        <w:rPr>
          <w:sz w:val="32"/>
        </w:rPr>
      </w:pPr>
      <w:r w:rsidRPr="002C07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9A45E8" wp14:editId="49AAB1A3">
                <wp:simplePos x="0" y="0"/>
                <wp:positionH relativeFrom="column">
                  <wp:posOffset>0</wp:posOffset>
                </wp:positionH>
                <wp:positionV relativeFrom="paragraph">
                  <wp:posOffset>518160</wp:posOffset>
                </wp:positionV>
                <wp:extent cx="6751320" cy="0"/>
                <wp:effectExtent l="0" t="0" r="0" b="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55FFF" id="Straight Connector 3" o:spid="_x0000_s1026" alt="&quot;&quot;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0.8pt" to="531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" strokecolor="#0070c0" strokeweight="1pt">
                <v:stroke joinstyle="miter"/>
              </v:line>
            </w:pict>
          </mc:Fallback>
        </mc:AlternateContent>
      </w:r>
      <w:r w:rsidRPr="00FC2AE1">
        <w:t>Reset Password</w:t>
      </w:r>
      <w:bookmarkEnd w:id="41"/>
    </w:p>
    <w:p w14:paraId="05943AA8" w14:textId="5EDEE0C5" w:rsidR="005D1347" w:rsidRDefault="005D1347" w:rsidP="000B6D6A">
      <w:r w:rsidRPr="00A91506">
        <w:t>This</w:t>
      </w:r>
      <w:r>
        <w:t xml:space="preserve"> link on the menu item of the Vendor Reporting Portal</w:t>
      </w:r>
      <w:r w:rsidRPr="00A91506">
        <w:t xml:space="preserve"> </w:t>
      </w:r>
      <w:r>
        <w:t xml:space="preserve">takes users to where they </w:t>
      </w:r>
      <w:r w:rsidR="00FB5289">
        <w:t>can</w:t>
      </w:r>
      <w:r>
        <w:t xml:space="preserve"> change their password.</w:t>
      </w:r>
    </w:p>
    <w:p w14:paraId="250A2066" w14:textId="01D6C557" w:rsidR="00FF2D9B" w:rsidRPr="00FC2AE1" w:rsidRDefault="005D1347" w:rsidP="000B6D6A">
      <w:pPr>
        <w:rPr>
          <w:rFonts w:ascii="Calibri" w:hAnsi="Calibri" w:cs="Open San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4E5E9CF" wp14:editId="42CB1D92">
            <wp:simplePos x="0" y="0"/>
            <wp:positionH relativeFrom="column">
              <wp:posOffset>-76200</wp:posOffset>
            </wp:positionH>
            <wp:positionV relativeFrom="paragraph">
              <wp:posOffset>99695</wp:posOffset>
            </wp:positionV>
            <wp:extent cx="3941445" cy="1630680"/>
            <wp:effectExtent l="0" t="0" r="1905" b="7620"/>
            <wp:wrapSquare wrapText="bothSides"/>
            <wp:docPr id="1483" name="Picture 1483" descr="Screen shot of the reset password dialogue box as describe to the righ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 rotWithShape="1">
                    <a:blip r:embed="rId40"/>
                    <a:srcRect t="4158" b="6861"/>
                    <a:stretch/>
                  </pic:blipFill>
                  <pic:spPr bwMode="auto">
                    <a:xfrm>
                      <a:off x="0" y="0"/>
                      <a:ext cx="3941445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3617">
        <w:t xml:space="preserve">Initially when you </w:t>
      </w:r>
      <w:r w:rsidR="00FF2D9B" w:rsidRPr="005964E6">
        <w:t>log</w:t>
      </w:r>
      <w:r w:rsidR="00683617">
        <w:t>on</w:t>
      </w:r>
      <w:r w:rsidR="00FF2D9B" w:rsidRPr="005964E6">
        <w:t xml:space="preserve"> with a temporary password, this password is the “old password</w:t>
      </w:r>
      <w:r w:rsidR="00DB1125" w:rsidRPr="005964E6">
        <w:t>.”</w:t>
      </w:r>
      <w:r w:rsidR="00FF2D9B" w:rsidRPr="005964E6">
        <w:t xml:space="preserve"> </w:t>
      </w:r>
    </w:p>
    <w:p w14:paraId="1089A945" w14:textId="4290DE63" w:rsidR="001125CF" w:rsidRDefault="00FF2D9B" w:rsidP="000B6D6A">
      <w:r w:rsidRPr="005964E6">
        <w:t xml:space="preserve">If you forgot </w:t>
      </w:r>
      <w:r w:rsidR="00683617">
        <w:t>your</w:t>
      </w:r>
      <w:r w:rsidRPr="005964E6">
        <w:t xml:space="preserve"> password, click on the </w:t>
      </w:r>
      <w:r w:rsidRPr="005964E6">
        <w:rPr>
          <w:b/>
        </w:rPr>
        <w:t>Forgot Password</w:t>
      </w:r>
      <w:r w:rsidRPr="005964E6">
        <w:t xml:space="preserve"> link on the home page. The new password will be sent to your email address, as shown in the Contact-VOR Info page.</w:t>
      </w:r>
    </w:p>
    <w:p w14:paraId="3BB89F97" w14:textId="77777777" w:rsidR="005D1347" w:rsidRDefault="005D1347">
      <w:pPr>
        <w:shd w:val="clear" w:color="auto" w:fill="auto"/>
        <w:spacing w:before="0" w:line="240" w:lineRule="auto"/>
        <w:rPr>
          <w:rFonts w:ascii="Verdana" w:hAnsi="Verdana" w:cs="Open Sans"/>
          <w:b/>
          <w:color w:val="336600"/>
          <w:sz w:val="48"/>
        </w:rPr>
      </w:pPr>
      <w:r>
        <w:br w:type="page"/>
      </w:r>
    </w:p>
    <w:p w14:paraId="3BB3277B" w14:textId="0A6A7FC3" w:rsidR="00300CDC" w:rsidRDefault="00300CDC" w:rsidP="000B6D6A">
      <w:pPr>
        <w:pStyle w:val="Heading2"/>
      </w:pPr>
      <w:bookmarkStart w:id="42" w:name="_Toc22911415"/>
      <w:r>
        <w:lastRenderedPageBreak/>
        <w:t>Appendix</w:t>
      </w:r>
      <w:bookmarkEnd w:id="42"/>
    </w:p>
    <w:p w14:paraId="0C2F8919" w14:textId="5B4B8D32" w:rsidR="001125CF" w:rsidRPr="000B6D6A" w:rsidRDefault="00FF2D9B" w:rsidP="00300CDC">
      <w:pPr>
        <w:pStyle w:val="Heading2"/>
        <w:jc w:val="left"/>
      </w:pPr>
      <w:bookmarkStart w:id="43" w:name="_Toc22911416"/>
      <w:r w:rsidRPr="000B6D6A">
        <w:t>Step</w:t>
      </w:r>
      <w:r w:rsidR="00FC2AE1" w:rsidRPr="000B6D6A">
        <w:t xml:space="preserve"> by Step</w:t>
      </w:r>
      <w:r w:rsidRPr="000B6D6A">
        <w:t xml:space="preserve"> Guides</w:t>
      </w:r>
      <w:r w:rsidR="00300CDC">
        <w:t xml:space="preserve"> for Vendor Reporting Portal</w:t>
      </w:r>
      <w:bookmarkEnd w:id="43"/>
    </w:p>
    <w:bookmarkStart w:id="44" w:name="_Toc22911417"/>
    <w:p w14:paraId="16AB2D12" w14:textId="7C749558" w:rsidR="00FF2D9B" w:rsidRPr="001125CF" w:rsidRDefault="00300CDC" w:rsidP="000B6D6A">
      <w:pPr>
        <w:pStyle w:val="Heading3"/>
        <w:rPr>
          <w:rFonts w:ascii="Arial" w:hAnsi="Arial"/>
          <w:szCs w:val="24"/>
        </w:rPr>
      </w:pPr>
      <w:r w:rsidRPr="000B6D6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22F68" wp14:editId="431E59B0">
                <wp:simplePos x="0" y="0"/>
                <wp:positionH relativeFrom="column">
                  <wp:posOffset>-74295</wp:posOffset>
                </wp:positionH>
                <wp:positionV relativeFrom="paragraph">
                  <wp:posOffset>29210</wp:posOffset>
                </wp:positionV>
                <wp:extent cx="6751320" cy="0"/>
                <wp:effectExtent l="0" t="0" r="0" b="0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C6E62" id="Straight Connector 6" o:spid="_x0000_s1026" alt="&quot;&quot;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2.3pt" to="525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" strokecolor="#0070c0" strokeweight="1pt">
                <v:stroke joinstyle="miter"/>
              </v:line>
            </w:pict>
          </mc:Fallback>
        </mc:AlternateContent>
      </w:r>
      <w:r w:rsidR="00FF2D9B" w:rsidRPr="001125CF">
        <w:t>Basic Reporting Concepts:</w:t>
      </w:r>
      <w:bookmarkEnd w:id="44"/>
      <w:r w:rsidR="00FF2D9B" w:rsidRPr="001125CF">
        <w:t xml:space="preserve"> </w:t>
      </w:r>
    </w:p>
    <w:p w14:paraId="3FECCCBA" w14:textId="136D6EFE" w:rsidR="00FF2D9B" w:rsidRDefault="00FF2D9B" w:rsidP="000B6D6A">
      <w:r>
        <w:t xml:space="preserve">You </w:t>
      </w:r>
      <w:r w:rsidR="00683617">
        <w:t>must</w:t>
      </w:r>
      <w:r>
        <w:t xml:space="preserve"> report every month, regardless of whether there </w:t>
      </w:r>
      <w:r w:rsidR="00DB1125">
        <w:t>were</w:t>
      </w:r>
      <w:r>
        <w:t xml:space="preserve"> any </w:t>
      </w:r>
      <w:r w:rsidR="00683617">
        <w:t>business/</w:t>
      </w:r>
      <w:r>
        <w:t xml:space="preserve">contracts </w:t>
      </w:r>
      <w:r w:rsidR="00683617">
        <w:t>(</w:t>
      </w:r>
      <w:r w:rsidR="00DB1125">
        <w:t>e.g.,</w:t>
      </w:r>
      <w:r w:rsidR="00683617">
        <w:t xml:space="preserve"> Purchase Orders (PO) or Statements of Works (SOW)</w:t>
      </w:r>
      <w:r>
        <w:t xml:space="preserve">) awarded during the previous month. </w:t>
      </w:r>
    </w:p>
    <w:p w14:paraId="1ABD7203" w14:textId="26540265" w:rsidR="00683617" w:rsidRDefault="00683617" w:rsidP="00683617">
      <w:pPr>
        <w:pStyle w:val="ListParagraph"/>
        <w:numPr>
          <w:ilvl w:val="0"/>
          <w:numId w:val="8"/>
        </w:numPr>
      </w:pPr>
      <w:r>
        <w:t xml:space="preserve">If there </w:t>
      </w:r>
      <w:r w:rsidR="00DB1125">
        <w:t>were</w:t>
      </w:r>
      <w:r>
        <w:t xml:space="preserve"> business/awarded contracts, you fill out a Usage Template (excel) that can be downloaded from the </w:t>
      </w:r>
      <w:hyperlink w:anchor="_Download_Template" w:history="1">
        <w:r w:rsidRPr="00FC2AE1">
          <w:rPr>
            <w:rStyle w:val="Hyperlink"/>
          </w:rPr>
          <w:t>Templates Download section</w:t>
        </w:r>
      </w:hyperlink>
      <w:r>
        <w:t xml:space="preserve"> of the Vendor reporting Portal</w:t>
      </w:r>
      <w:r w:rsidR="00DB1125">
        <w:t xml:space="preserve">. </w:t>
      </w:r>
      <w:r>
        <w:t>See below for instructions to upload the completed template into the Vendor Reporting Portal.</w:t>
      </w:r>
    </w:p>
    <w:p w14:paraId="7A76D675" w14:textId="0A880BCD" w:rsidR="00FF2D9B" w:rsidRDefault="00FF2D9B" w:rsidP="000B6D6A">
      <w:pPr>
        <w:pStyle w:val="ListParagraph"/>
        <w:numPr>
          <w:ilvl w:val="0"/>
          <w:numId w:val="8"/>
        </w:numPr>
      </w:pPr>
      <w:r>
        <w:t xml:space="preserve">If there were no awarded contracts, see below to report NIL through the </w:t>
      </w:r>
      <w:r w:rsidR="00683617">
        <w:t xml:space="preserve">Vendor Reporting </w:t>
      </w:r>
      <w:r>
        <w:t xml:space="preserve">Portal. </w:t>
      </w:r>
    </w:p>
    <w:p w14:paraId="10F0D17E" w14:textId="77777777" w:rsidR="00FF2D9B" w:rsidRPr="001125CF" w:rsidRDefault="00FF2D9B" w:rsidP="007F234E">
      <w:pPr>
        <w:pStyle w:val="Heading3"/>
        <w:tabs>
          <w:tab w:val="left" w:pos="709"/>
          <w:tab w:val="left" w:pos="1134"/>
        </w:tabs>
      </w:pPr>
      <w:bookmarkStart w:id="45" w:name="_Toc22911418"/>
      <w:r w:rsidRPr="001125CF">
        <w:t>For Submitting Reports:</w:t>
      </w:r>
      <w:bookmarkEnd w:id="45"/>
      <w:r w:rsidRPr="001125CF">
        <w:t xml:space="preserve"> </w:t>
      </w:r>
    </w:p>
    <w:p w14:paraId="01A18F97" w14:textId="77777777" w:rsidR="00FF2D9B" w:rsidRPr="001125CF" w:rsidRDefault="00FF2D9B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0B6D6A">
        <w:rPr>
          <w:rFonts w:eastAsia="Arial"/>
        </w:rPr>
        <w:t xml:space="preserve">Log into the </w:t>
      </w:r>
      <w:hyperlink r:id="rId41" w:history="1">
        <w:r w:rsidRPr="000B6D6A">
          <w:rPr>
            <w:rStyle w:val="Hyperlink"/>
            <w:rFonts w:eastAsia="Arial"/>
          </w:rPr>
          <w:t xml:space="preserve">Vendor Reporting </w:t>
        </w:r>
        <w:r w:rsidR="00677E4B" w:rsidRPr="000B6D6A">
          <w:rPr>
            <w:rStyle w:val="Hyperlink"/>
            <w:rFonts w:eastAsia="Arial"/>
          </w:rPr>
          <w:t>P</w:t>
        </w:r>
        <w:r w:rsidRPr="000B6D6A">
          <w:rPr>
            <w:rStyle w:val="Hyperlink"/>
            <w:rFonts w:eastAsia="Arial"/>
          </w:rPr>
          <w:t>ortal</w:t>
        </w:r>
      </w:hyperlink>
      <w:r w:rsidR="00677E4B" w:rsidRPr="000B6D6A">
        <w:rPr>
          <w:rFonts w:eastAsia="Arial"/>
        </w:rPr>
        <w:t>.</w:t>
      </w:r>
    </w:p>
    <w:p w14:paraId="2E0E4BE7" w14:textId="5555C405" w:rsidR="00FF2D9B" w:rsidRPr="001125CF" w:rsidRDefault="00FF2D9B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1125CF">
        <w:t xml:space="preserve">Click the Submit Report link in the Main Menu </w:t>
      </w:r>
      <w:r w:rsidR="00790C9C" w:rsidRPr="001125CF">
        <w:t>section.</w:t>
      </w:r>
      <w:r w:rsidRPr="001125CF">
        <w:t xml:space="preserve"> </w:t>
      </w:r>
    </w:p>
    <w:p w14:paraId="7582B1A9" w14:textId="77777777" w:rsidR="00FF2D9B" w:rsidRPr="001125CF" w:rsidRDefault="00FF2D9B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0B6D6A">
        <w:rPr>
          <w:b/>
        </w:rPr>
        <w:t>Select the month</w:t>
      </w:r>
      <w:r w:rsidRPr="001125CF">
        <w:t xml:space="preserve"> you are reporting for in the Report Period </w:t>
      </w:r>
      <w:r w:rsidR="00677E4B" w:rsidRPr="001125CF">
        <w:t>dropdown and</w:t>
      </w:r>
      <w:r w:rsidRPr="001125CF">
        <w:t xml:space="preserve"> press the Display button.</w:t>
      </w:r>
    </w:p>
    <w:p w14:paraId="31E69672" w14:textId="31D3AE40" w:rsidR="00FF2D9B" w:rsidRDefault="00FF2D9B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1125CF">
        <w:t xml:space="preserve">If you see the message </w:t>
      </w:r>
      <w:r w:rsidRPr="000B6D6A">
        <w:rPr>
          <w:i/>
        </w:rPr>
        <w:t>“there are no active VORs…”</w:t>
      </w:r>
      <w:r w:rsidRPr="001125CF">
        <w:t>, then your account does not have the Reporter role that will allow you to submit reports</w:t>
      </w:r>
      <w:r w:rsidR="00DB1125" w:rsidRPr="001125CF">
        <w:t xml:space="preserve">. </w:t>
      </w:r>
      <w:r w:rsidRPr="001125CF">
        <w:t xml:space="preserve">See </w:t>
      </w:r>
      <w:hyperlink w:anchor="_The_Contact-VOR_Section" w:history="1">
        <w:r w:rsidR="00677E4B" w:rsidRPr="000B6D6A">
          <w:rPr>
            <w:rStyle w:val="Hyperlink"/>
            <w:rFonts w:eastAsia="Arial"/>
          </w:rPr>
          <w:t>The Contact-VOR Section</w:t>
        </w:r>
      </w:hyperlink>
      <w:r w:rsidRPr="001125CF">
        <w:t xml:space="preserve"> for instructions on how to add/change contact roles.</w:t>
      </w:r>
    </w:p>
    <w:p w14:paraId="16AE4702" w14:textId="55A77F99" w:rsidR="00683617" w:rsidRPr="001125CF" w:rsidRDefault="00683617" w:rsidP="007F234E">
      <w:pPr>
        <w:pStyle w:val="ListParagraph"/>
        <w:numPr>
          <w:ilvl w:val="0"/>
          <w:numId w:val="21"/>
        </w:numPr>
      </w:pPr>
      <w:r w:rsidRPr="000B6D6A">
        <w:rPr>
          <w:i/>
        </w:rPr>
        <w:t xml:space="preserve">If you are submitting a Usage </w:t>
      </w:r>
      <w:r>
        <w:rPr>
          <w:i/>
        </w:rPr>
        <w:t>R</w:t>
      </w:r>
      <w:r w:rsidRPr="000B6D6A">
        <w:rPr>
          <w:i/>
        </w:rPr>
        <w:t xml:space="preserve">eport </w:t>
      </w:r>
      <w:r>
        <w:rPr>
          <w:i/>
        </w:rPr>
        <w:t>T</w:t>
      </w:r>
      <w:r w:rsidRPr="000B6D6A">
        <w:rPr>
          <w:i/>
        </w:rPr>
        <w:t>emplate</w:t>
      </w:r>
      <w:r w:rsidRPr="001125CF">
        <w:t xml:space="preserve"> (excel, </w:t>
      </w:r>
      <w:r w:rsidR="00DB1125">
        <w:t>.xlxs or</w:t>
      </w:r>
      <w:r w:rsidRPr="001125CF">
        <w:t xml:space="preserve">.xls) for a VOR, </w:t>
      </w:r>
      <w:r w:rsidRPr="000B6D6A">
        <w:rPr>
          <w:b/>
        </w:rPr>
        <w:t>click on the Usage link</w:t>
      </w:r>
      <w:r w:rsidR="00343F5A">
        <w:rPr>
          <w:b/>
        </w:rPr>
        <w:t xml:space="preserve"> in the row of the VOR you are reporting</w:t>
      </w:r>
      <w:r w:rsidRPr="000B6D6A">
        <w:rPr>
          <w:b/>
        </w:rPr>
        <w:t xml:space="preserve">. </w:t>
      </w:r>
    </w:p>
    <w:p w14:paraId="36E6CAE7" w14:textId="7E81BC37" w:rsidR="00683617" w:rsidRPr="001125CF" w:rsidRDefault="00683617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0B6D6A">
        <w:rPr>
          <w:b/>
        </w:rPr>
        <w:t>Press on the Browse button</w:t>
      </w:r>
      <w:r w:rsidRPr="001125CF">
        <w:t xml:space="preserve"> to select the excel </w:t>
      </w:r>
      <w:r>
        <w:t>R</w:t>
      </w:r>
      <w:r w:rsidRPr="001125CF">
        <w:t xml:space="preserve">eport </w:t>
      </w:r>
      <w:r>
        <w:t>T</w:t>
      </w:r>
      <w:r w:rsidRPr="001125CF">
        <w:t>emplate file from your computer</w:t>
      </w:r>
      <w:r w:rsidR="00DB1125" w:rsidRPr="001125CF">
        <w:t xml:space="preserve">. </w:t>
      </w:r>
    </w:p>
    <w:p w14:paraId="28D88D37" w14:textId="00DBA9AA" w:rsidR="00683617" w:rsidRPr="001125CF" w:rsidRDefault="00683617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683617">
        <w:rPr>
          <w:b/>
        </w:rPr>
        <w:t>Press the Submit button</w:t>
      </w:r>
      <w:r w:rsidRPr="001125CF">
        <w:t xml:space="preserve">. Submission is complete, and an email receipt has been sent to you. </w:t>
      </w:r>
    </w:p>
    <w:p w14:paraId="762660D0" w14:textId="78578270" w:rsidR="00FF2D9B" w:rsidRPr="001125CF" w:rsidRDefault="00FF2D9B" w:rsidP="007F234E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</w:pPr>
      <w:r w:rsidRPr="000B6D6A">
        <w:rPr>
          <w:i/>
        </w:rPr>
        <w:t>If you are submitting a NIL report</w:t>
      </w:r>
      <w:r w:rsidRPr="001125CF">
        <w:t xml:space="preserve"> for a VOR, </w:t>
      </w:r>
      <w:r w:rsidRPr="000B6D6A">
        <w:rPr>
          <w:b/>
        </w:rPr>
        <w:t>click on the NIL link</w:t>
      </w:r>
      <w:r w:rsidR="00206AEA" w:rsidRPr="00206AEA">
        <w:rPr>
          <w:b/>
        </w:rPr>
        <w:t xml:space="preserve"> </w:t>
      </w:r>
      <w:r w:rsidR="00206AEA">
        <w:rPr>
          <w:b/>
        </w:rPr>
        <w:t>in the row of the VOR you are reporting</w:t>
      </w:r>
      <w:r w:rsidR="00DB1125" w:rsidRPr="001125CF">
        <w:t xml:space="preserve">. </w:t>
      </w:r>
      <w:r w:rsidRPr="001125CF">
        <w:t xml:space="preserve">Submission is complete, and an email receipt has been sent to you. </w:t>
      </w:r>
    </w:p>
    <w:p w14:paraId="1FFD0083" w14:textId="669C1780" w:rsidR="00FF2D9B" w:rsidRPr="001125CF" w:rsidRDefault="00FF2D9B" w:rsidP="007F234E">
      <w:pPr>
        <w:pStyle w:val="Heading3"/>
        <w:tabs>
          <w:tab w:val="left" w:pos="709"/>
          <w:tab w:val="left" w:pos="1134"/>
        </w:tabs>
        <w:ind w:left="360"/>
      </w:pPr>
      <w:bookmarkStart w:id="46" w:name="_Toc22911419"/>
      <w:r w:rsidRPr="001125CF">
        <w:t xml:space="preserve">For Adding an </w:t>
      </w:r>
      <w:r w:rsidR="00D93636">
        <w:t>A</w:t>
      </w:r>
      <w:r w:rsidRPr="001125CF">
        <w:t>ccount (</w:t>
      </w:r>
      <w:r w:rsidR="00300CDC">
        <w:t>N</w:t>
      </w:r>
      <w:r w:rsidRPr="001125CF">
        <w:t xml:space="preserve">ew </w:t>
      </w:r>
      <w:r w:rsidR="00300CDC">
        <w:t>C</w:t>
      </w:r>
      <w:r w:rsidRPr="001125CF">
        <w:t>ontact):</w:t>
      </w:r>
      <w:bookmarkEnd w:id="46"/>
      <w:r w:rsidRPr="001125CF">
        <w:t xml:space="preserve"> </w:t>
      </w:r>
    </w:p>
    <w:p w14:paraId="346C968A" w14:textId="77777777" w:rsidR="007F234E" w:rsidRPr="000B6D6A" w:rsidRDefault="007F234E" w:rsidP="007F234E">
      <w:pPr>
        <w:pStyle w:val="ListParagraph"/>
        <w:numPr>
          <w:ilvl w:val="0"/>
          <w:numId w:val="22"/>
        </w:numPr>
        <w:tabs>
          <w:tab w:val="left" w:pos="709"/>
          <w:tab w:val="left" w:pos="1134"/>
        </w:tabs>
      </w:pPr>
      <w:r w:rsidRPr="007F234E">
        <w:rPr>
          <w:rFonts w:eastAsia="Arial"/>
        </w:rPr>
        <w:t>Log into the</w:t>
      </w:r>
      <w:hyperlink r:id="rId42" w:history="1">
        <w:r w:rsidRPr="007F234E">
          <w:rPr>
            <w:rStyle w:val="Hyperlink"/>
            <w:rFonts w:eastAsia="Arial"/>
          </w:rPr>
          <w:t xml:space="preserve"> Vendor Reporting Portal</w:t>
        </w:r>
      </w:hyperlink>
    </w:p>
    <w:p w14:paraId="480973B6" w14:textId="77777777" w:rsidR="00FF2D9B" w:rsidRDefault="00FF2D9B" w:rsidP="007F234E">
      <w:pPr>
        <w:pStyle w:val="ListParagraph"/>
        <w:numPr>
          <w:ilvl w:val="0"/>
          <w:numId w:val="22"/>
        </w:numPr>
        <w:tabs>
          <w:tab w:val="left" w:pos="709"/>
          <w:tab w:val="left" w:pos="1134"/>
        </w:tabs>
      </w:pPr>
      <w:r>
        <w:t xml:space="preserve">Click the Contact-VOR Info link in the navigation bar to the left. </w:t>
      </w:r>
    </w:p>
    <w:p w14:paraId="2DA8E9F4" w14:textId="77777777" w:rsidR="00FF2D9B" w:rsidRDefault="00FF2D9B" w:rsidP="007F234E">
      <w:pPr>
        <w:pStyle w:val="ListParagraph"/>
        <w:numPr>
          <w:ilvl w:val="0"/>
          <w:numId w:val="22"/>
        </w:numPr>
        <w:tabs>
          <w:tab w:val="left" w:pos="709"/>
          <w:tab w:val="left" w:pos="1134"/>
        </w:tabs>
      </w:pPr>
      <w:r>
        <w:t xml:space="preserve">Click the Add New Contact button. </w:t>
      </w:r>
    </w:p>
    <w:p w14:paraId="44241181" w14:textId="77777777" w:rsidR="00FF2D9B" w:rsidRDefault="00FF2D9B" w:rsidP="007F234E">
      <w:pPr>
        <w:pStyle w:val="ListParagraph"/>
        <w:numPr>
          <w:ilvl w:val="0"/>
          <w:numId w:val="22"/>
        </w:numPr>
        <w:tabs>
          <w:tab w:val="left" w:pos="709"/>
          <w:tab w:val="left" w:pos="1134"/>
        </w:tabs>
      </w:pPr>
      <w:r>
        <w:t xml:space="preserve">Make sure you select the Power User “yes” radio button when creating a new account (this will allow the user to edit other contact records for your organization). </w:t>
      </w:r>
    </w:p>
    <w:p w14:paraId="36C04FDD" w14:textId="77777777" w:rsidR="00FF2D9B" w:rsidRDefault="00FF2D9B" w:rsidP="007F234E">
      <w:pPr>
        <w:pStyle w:val="ListParagraph"/>
        <w:numPr>
          <w:ilvl w:val="0"/>
          <w:numId w:val="22"/>
        </w:numPr>
        <w:tabs>
          <w:tab w:val="left" w:pos="709"/>
          <w:tab w:val="left" w:pos="1134"/>
        </w:tabs>
      </w:pPr>
      <w:r>
        <w:lastRenderedPageBreak/>
        <w:t xml:space="preserve">Enter all the needed information for the new contact in the Contact Info page and click on the Save button. </w:t>
      </w:r>
      <w:r w:rsidRPr="000B6D6A">
        <w:rPr>
          <w:i/>
        </w:rPr>
        <w:t>(An activation email will be sent to the account holders email address, with User ID and Password).</w:t>
      </w:r>
      <w:r>
        <w:t xml:space="preserve"> </w:t>
      </w:r>
    </w:p>
    <w:p w14:paraId="0AC4AE80" w14:textId="77777777" w:rsidR="001125CF" w:rsidRDefault="00FF2D9B" w:rsidP="007F234E">
      <w:pPr>
        <w:pStyle w:val="Heading3"/>
        <w:tabs>
          <w:tab w:val="left" w:pos="709"/>
          <w:tab w:val="left" w:pos="1134"/>
        </w:tabs>
        <w:ind w:left="360"/>
      </w:pPr>
      <w:bookmarkStart w:id="47" w:name="_Toc22911420"/>
      <w:r w:rsidRPr="001125CF">
        <w:t>For Editing Contact Information:</w:t>
      </w:r>
      <w:bookmarkEnd w:id="47"/>
    </w:p>
    <w:p w14:paraId="3667167A" w14:textId="11D919BB" w:rsidR="003E1D35" w:rsidRPr="000B6D6A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 w:rsidRPr="007F234E">
        <w:rPr>
          <w:rFonts w:eastAsia="Arial"/>
        </w:rPr>
        <w:t>Log into the</w:t>
      </w:r>
      <w:hyperlink r:id="rId43" w:history="1">
        <w:r w:rsidRPr="007F234E">
          <w:rPr>
            <w:rStyle w:val="Hyperlink"/>
            <w:rFonts w:eastAsia="Arial"/>
          </w:rPr>
          <w:t xml:space="preserve"> Vendor Reporting </w:t>
        </w:r>
        <w:r w:rsidR="00683617" w:rsidRPr="007F234E">
          <w:rPr>
            <w:rStyle w:val="Hyperlink"/>
            <w:rFonts w:eastAsia="Arial"/>
          </w:rPr>
          <w:t>P</w:t>
        </w:r>
        <w:r w:rsidRPr="007F234E">
          <w:rPr>
            <w:rStyle w:val="Hyperlink"/>
            <w:rFonts w:eastAsia="Arial"/>
          </w:rPr>
          <w:t>ortal</w:t>
        </w:r>
      </w:hyperlink>
    </w:p>
    <w:p w14:paraId="2BD62615" w14:textId="77777777" w:rsidR="003E1D35" w:rsidRPr="000B6D6A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 w:rsidRPr="000B6D6A">
        <w:t>Click the Contact-VOR Info link in the navigation bar to the left.</w:t>
      </w:r>
    </w:p>
    <w:p w14:paraId="517FAC59" w14:textId="5B63184F" w:rsidR="00FF2D9B" w:rsidRPr="000B6D6A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 w:rsidRPr="000B6D6A">
        <w:t>Click on your link</w:t>
      </w:r>
      <w:r w:rsidR="00206AEA">
        <w:t xml:space="preserve"> (name)</w:t>
      </w:r>
      <w:r w:rsidRPr="000B6D6A">
        <w:t xml:space="preserve">. </w:t>
      </w:r>
    </w:p>
    <w:p w14:paraId="2A03BF6E" w14:textId="77777777" w:rsidR="00FF2D9B" w:rsidRPr="000B6D6A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 w:rsidRPr="000B6D6A">
        <w:t xml:space="preserve">Click on the Edit button at the bottom of the contact information. </w:t>
      </w:r>
    </w:p>
    <w:p w14:paraId="6CD3A46B" w14:textId="77777777" w:rsidR="00FF2D9B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>
        <w:t xml:space="preserve">Edit whatever information is needed to be changed. </w:t>
      </w:r>
    </w:p>
    <w:p w14:paraId="0E578553" w14:textId="77777777" w:rsidR="00FF2D9B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>
        <w:t xml:space="preserve">Press the Save button. </w:t>
      </w:r>
    </w:p>
    <w:p w14:paraId="4EA27CB8" w14:textId="77777777" w:rsidR="00FF2D9B" w:rsidRDefault="00FF2D9B" w:rsidP="007F234E">
      <w:pPr>
        <w:pStyle w:val="ListParagraph"/>
        <w:numPr>
          <w:ilvl w:val="0"/>
          <w:numId w:val="23"/>
        </w:numPr>
        <w:tabs>
          <w:tab w:val="left" w:pos="709"/>
          <w:tab w:val="left" w:pos="1134"/>
        </w:tabs>
      </w:pPr>
      <w:r>
        <w:t xml:space="preserve">Repeat steps 2 to 6 for any other contacts you wish to edit. </w:t>
      </w:r>
    </w:p>
    <w:p w14:paraId="4A978831" w14:textId="3F50E19A" w:rsidR="00FF2D9B" w:rsidRPr="001125CF" w:rsidRDefault="00FF2D9B" w:rsidP="007F234E">
      <w:pPr>
        <w:pStyle w:val="Heading3"/>
        <w:tabs>
          <w:tab w:val="left" w:pos="709"/>
          <w:tab w:val="left" w:pos="1134"/>
        </w:tabs>
        <w:ind w:left="360"/>
      </w:pPr>
      <w:bookmarkStart w:id="48" w:name="_Toc22911421"/>
      <w:r w:rsidRPr="001125CF">
        <w:t>For Deleting and Adding Contact VOR Responsibilities (Role):</w:t>
      </w:r>
      <w:bookmarkEnd w:id="48"/>
      <w:r w:rsidRPr="001125CF">
        <w:t xml:space="preserve"> </w:t>
      </w:r>
    </w:p>
    <w:p w14:paraId="3250A87A" w14:textId="1FF03418" w:rsidR="00FF2D9B" w:rsidRPr="001125CF" w:rsidRDefault="00FF2D9B" w:rsidP="007F234E">
      <w:pPr>
        <w:tabs>
          <w:tab w:val="left" w:pos="709"/>
          <w:tab w:val="left" w:pos="1134"/>
        </w:tabs>
        <w:ind w:left="360"/>
      </w:pPr>
      <w:r w:rsidRPr="001125CF">
        <w:t>(Switching responsibilities from one contact to another</w:t>
      </w:r>
      <w:r w:rsidR="00E50D9A">
        <w:t xml:space="preserve"> follow the full instructions below</w:t>
      </w:r>
      <w:r w:rsidRPr="001125CF">
        <w:t xml:space="preserve">) </w:t>
      </w:r>
    </w:p>
    <w:p w14:paraId="5B5C20A4" w14:textId="77777777" w:rsidR="003E1D35" w:rsidRPr="007F234E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  <w:rPr>
          <w:rFonts w:eastAsia="Arial"/>
        </w:rPr>
      </w:pPr>
      <w:r w:rsidRPr="007F234E">
        <w:rPr>
          <w:rFonts w:eastAsia="Arial"/>
        </w:rPr>
        <w:t xml:space="preserve">Log </w:t>
      </w:r>
      <w:r w:rsidR="003E1D35" w:rsidRPr="007F234E">
        <w:rPr>
          <w:rFonts w:eastAsia="Arial"/>
        </w:rPr>
        <w:t>in</w:t>
      </w:r>
      <w:r w:rsidRPr="007F234E">
        <w:rPr>
          <w:rFonts w:eastAsia="Arial"/>
        </w:rPr>
        <w:t>to the</w:t>
      </w:r>
      <w:hyperlink r:id="rId44" w:history="1">
        <w:r w:rsidRPr="007F234E">
          <w:rPr>
            <w:rStyle w:val="Hyperlink"/>
            <w:rFonts w:eastAsia="Arial"/>
          </w:rPr>
          <w:t xml:space="preserve"> Vendor Reporting </w:t>
        </w:r>
        <w:r w:rsidR="003E1D35" w:rsidRPr="007F234E">
          <w:rPr>
            <w:rStyle w:val="Hyperlink"/>
            <w:rFonts w:eastAsia="Arial"/>
          </w:rPr>
          <w:t>P</w:t>
        </w:r>
        <w:r w:rsidRPr="007F234E">
          <w:rPr>
            <w:rStyle w:val="Hyperlink"/>
            <w:rFonts w:eastAsia="Arial"/>
          </w:rPr>
          <w:t>ortal.</w:t>
        </w:r>
      </w:hyperlink>
    </w:p>
    <w:p w14:paraId="785D28FD" w14:textId="77777777" w:rsidR="00FF2D9B" w:rsidRPr="001125CF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1125CF">
        <w:t xml:space="preserve">Click on the Contact-VOR Info link in the main menu. </w:t>
      </w:r>
    </w:p>
    <w:p w14:paraId="28FA63F4" w14:textId="7DB90DBC" w:rsidR="00FF2D9B" w:rsidRPr="002F258D" w:rsidRDefault="00FF2D9B" w:rsidP="00E50D9A">
      <w:pPr>
        <w:pStyle w:val="Heading3"/>
        <w:tabs>
          <w:tab w:val="left" w:pos="709"/>
          <w:tab w:val="left" w:pos="1134"/>
        </w:tabs>
        <w:ind w:left="360"/>
      </w:pPr>
      <w:bookmarkStart w:id="49" w:name="_Toc22911422"/>
      <w:r w:rsidRPr="002F258D">
        <w:t>Removing VOR Responsibility (</w:t>
      </w:r>
      <w:r w:rsidR="000B6D6A">
        <w:t>R</w:t>
      </w:r>
      <w:r w:rsidRPr="002F258D">
        <w:t>ole):</w:t>
      </w:r>
      <w:bookmarkEnd w:id="49"/>
      <w:r w:rsidRPr="002F258D">
        <w:t xml:space="preserve"> </w:t>
      </w:r>
    </w:p>
    <w:p w14:paraId="28D94CCD" w14:textId="1D3A054C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>Click on the link</w:t>
      </w:r>
      <w:r w:rsidR="00E50D9A">
        <w:t xml:space="preserve"> (name)</w:t>
      </w:r>
      <w:r>
        <w:t xml:space="preserve"> of the contact who will have the role removed. </w:t>
      </w:r>
    </w:p>
    <w:p w14:paraId="3364210D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Click on the Edit button near the bottom of the webpage. </w:t>
      </w:r>
    </w:p>
    <w:p w14:paraId="2354BBA1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In the last dropdown at the bottom of the webpage, choose one of the VORs this contact is responsible for. </w:t>
      </w:r>
    </w:p>
    <w:p w14:paraId="04AEC30B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Click the Remove VOR button. </w:t>
      </w:r>
    </w:p>
    <w:p w14:paraId="3F7D2F46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Click the Save button. </w:t>
      </w:r>
    </w:p>
    <w:p w14:paraId="408B65B3" w14:textId="79839E39" w:rsidR="002F258D" w:rsidRPr="000B6D6A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  <w:rPr>
          <w:rFonts w:ascii="Calibri" w:eastAsia="Times New Roman" w:hAnsi="Calibri" w:cs="Open Sans"/>
          <w:sz w:val="28"/>
        </w:rPr>
      </w:pPr>
      <w:r>
        <w:t xml:space="preserve">Repeat steps </w:t>
      </w:r>
      <w:r w:rsidR="002F258D">
        <w:t>5</w:t>
      </w:r>
      <w:r w:rsidR="00E50D9A">
        <w:t xml:space="preserve"> to 8</w:t>
      </w:r>
      <w:r>
        <w:t xml:space="preserve"> for any additional VOR removals.</w:t>
      </w:r>
    </w:p>
    <w:p w14:paraId="3EC952A1" w14:textId="69180777" w:rsidR="002F258D" w:rsidRPr="000B6D6A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  <w:rPr>
          <w:rFonts w:ascii="Calibri" w:eastAsia="Times New Roman" w:hAnsi="Calibri" w:cs="Open Sans"/>
          <w:sz w:val="28"/>
        </w:rPr>
      </w:pPr>
      <w:r w:rsidRPr="002F258D">
        <w:t>If this contact is to be changed from a ‘Reporter/Main’ to a ‘Main’ role (or vice versa), add the Main role by following steps 1</w:t>
      </w:r>
      <w:r w:rsidR="00E50D9A">
        <w:t>3</w:t>
      </w:r>
      <w:r w:rsidR="00206AEA">
        <w:t xml:space="preserve"> to 1</w:t>
      </w:r>
      <w:r w:rsidR="00E50D9A">
        <w:t>6</w:t>
      </w:r>
      <w:r w:rsidRPr="002F258D">
        <w:t>.</w:t>
      </w:r>
    </w:p>
    <w:p w14:paraId="4C73B2B8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Click the Contact-VOR Info link in the navigation bar to the left. </w:t>
      </w:r>
    </w:p>
    <w:p w14:paraId="0D9C1A95" w14:textId="1B17DE54" w:rsidR="00FF2D9B" w:rsidRPr="000B6D6A" w:rsidRDefault="00FF2D9B" w:rsidP="00E50D9A">
      <w:pPr>
        <w:pStyle w:val="Heading3"/>
        <w:tabs>
          <w:tab w:val="left" w:pos="709"/>
          <w:tab w:val="left" w:pos="1134"/>
        </w:tabs>
        <w:ind w:left="360"/>
      </w:pPr>
      <w:bookmarkStart w:id="50" w:name="_Toc22911423"/>
      <w:r w:rsidRPr="000B6D6A">
        <w:t xml:space="preserve">Adding VOR </w:t>
      </w:r>
      <w:r w:rsidR="00D93636">
        <w:t>R</w:t>
      </w:r>
      <w:r w:rsidRPr="000B6D6A">
        <w:t>esponsibility (</w:t>
      </w:r>
      <w:r w:rsidR="000B6D6A">
        <w:t>R</w:t>
      </w:r>
      <w:r w:rsidRPr="000B6D6A">
        <w:t>ole):</w:t>
      </w:r>
      <w:bookmarkEnd w:id="50"/>
      <w:r w:rsidRPr="000B6D6A">
        <w:t xml:space="preserve"> </w:t>
      </w:r>
    </w:p>
    <w:p w14:paraId="38B48286" w14:textId="10F5ABBA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>Click on the link</w:t>
      </w:r>
      <w:r w:rsidR="00E50D9A">
        <w:t xml:space="preserve"> (name)</w:t>
      </w:r>
      <w:r>
        <w:t xml:space="preserve"> of the contact who will have the role added. </w:t>
      </w:r>
    </w:p>
    <w:p w14:paraId="00001198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Click on the Edit button. </w:t>
      </w:r>
    </w:p>
    <w:p w14:paraId="1DAFAF90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In the second last dropdown choose a VOR. </w:t>
      </w:r>
    </w:p>
    <w:p w14:paraId="77EEFBC1" w14:textId="5ADED7B6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In the dropdown to the right of the VOR dropdown, choose a role (for </w:t>
      </w:r>
      <w:r w:rsidR="007F234E">
        <w:t>R</w:t>
      </w:r>
      <w:r>
        <w:t xml:space="preserve">eporting, it will be either 'Reporter/Main' or 'Reporter'). </w:t>
      </w:r>
    </w:p>
    <w:p w14:paraId="263D1DF1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Click on the Add VOR button. </w:t>
      </w:r>
    </w:p>
    <w:p w14:paraId="11B25FB9" w14:textId="77777777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Click the Save button. </w:t>
      </w:r>
    </w:p>
    <w:p w14:paraId="030F0664" w14:textId="5CA05D0D" w:rsidR="00FF2D9B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>
        <w:t xml:space="preserve">Repeat steps </w:t>
      </w:r>
      <w:r w:rsidR="00206AEA">
        <w:t>1</w:t>
      </w:r>
      <w:r w:rsidR="00E50D9A">
        <w:t>3</w:t>
      </w:r>
      <w:r w:rsidR="00206AEA">
        <w:t xml:space="preserve"> to1</w:t>
      </w:r>
      <w:r w:rsidR="00E50D9A">
        <w:t>6</w:t>
      </w:r>
      <w:r>
        <w:t xml:space="preserve"> for any additional VOR additions. </w:t>
      </w:r>
    </w:p>
    <w:p w14:paraId="7274D70F" w14:textId="77777777" w:rsidR="00FF2D9B" w:rsidRPr="002F258D" w:rsidRDefault="00FF2D9B" w:rsidP="00E50D9A">
      <w:pPr>
        <w:pStyle w:val="Heading3"/>
        <w:tabs>
          <w:tab w:val="left" w:pos="709"/>
          <w:tab w:val="left" w:pos="1134"/>
        </w:tabs>
        <w:ind w:left="360"/>
      </w:pPr>
      <w:bookmarkStart w:id="51" w:name="_Toc22911424"/>
      <w:r w:rsidRPr="002F258D">
        <w:lastRenderedPageBreak/>
        <w:t>For Changing VOR Responsibility (Role):</w:t>
      </w:r>
      <w:bookmarkEnd w:id="51"/>
      <w:r w:rsidRPr="002F258D">
        <w:t xml:space="preserve"> </w:t>
      </w:r>
    </w:p>
    <w:p w14:paraId="3948A689" w14:textId="191783CD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>Click on the link</w:t>
      </w:r>
      <w:r w:rsidR="00E50D9A">
        <w:t xml:space="preserve"> (name)</w:t>
      </w:r>
      <w:r w:rsidRPr="002F258D">
        <w:t xml:space="preserve"> of the contact who will have the role changed. </w:t>
      </w:r>
    </w:p>
    <w:p w14:paraId="3329A68B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Click on the Edit button near the bottom of the webpage. </w:t>
      </w:r>
    </w:p>
    <w:p w14:paraId="5FE6F4FE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In the last 'Select VOR' dropdown at the bottom of the webpage, choose a VOR. </w:t>
      </w:r>
    </w:p>
    <w:p w14:paraId="3A518D97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Click the Remove VOR button. </w:t>
      </w:r>
    </w:p>
    <w:p w14:paraId="65B1A11C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Click the Save button. </w:t>
      </w:r>
    </w:p>
    <w:p w14:paraId="6A7EA568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In the second last 'Select VOR' dropdown, choose a VOR. </w:t>
      </w:r>
    </w:p>
    <w:p w14:paraId="179C78C0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In the 'Select Category' dropdown, choose "[Main] or [Reporter] or [Reporter/Main]." </w:t>
      </w:r>
    </w:p>
    <w:p w14:paraId="68D11BCA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Press the Add VOR button. </w:t>
      </w:r>
    </w:p>
    <w:p w14:paraId="3923FD82" w14:textId="77777777" w:rsidR="00FF2D9B" w:rsidRPr="002F258D" w:rsidRDefault="00FF2D9B" w:rsidP="00E50D9A">
      <w:pPr>
        <w:pStyle w:val="ListParagraph"/>
        <w:numPr>
          <w:ilvl w:val="0"/>
          <w:numId w:val="27"/>
        </w:numPr>
        <w:tabs>
          <w:tab w:val="left" w:pos="709"/>
          <w:tab w:val="left" w:pos="1134"/>
        </w:tabs>
      </w:pPr>
      <w:r w:rsidRPr="002F258D">
        <w:t xml:space="preserve">Press the Save button. </w:t>
      </w:r>
    </w:p>
    <w:p w14:paraId="34C137FF" w14:textId="19FD9BEF" w:rsidR="00FF2D9B" w:rsidRPr="000B6D6A" w:rsidRDefault="00FF2D9B" w:rsidP="007F234E">
      <w:pPr>
        <w:pStyle w:val="Heading3"/>
        <w:tabs>
          <w:tab w:val="left" w:pos="709"/>
          <w:tab w:val="left" w:pos="1134"/>
        </w:tabs>
        <w:ind w:left="360"/>
      </w:pPr>
      <w:bookmarkStart w:id="52" w:name="_Toc22911425"/>
      <w:r w:rsidRPr="000B6D6A">
        <w:t>For Archiving (</w:t>
      </w:r>
      <w:r w:rsidR="00300CDC">
        <w:t>D</w:t>
      </w:r>
      <w:r w:rsidRPr="000B6D6A">
        <w:t xml:space="preserve">eleting) a Vendor </w:t>
      </w:r>
      <w:r w:rsidR="00D93636">
        <w:t>C</w:t>
      </w:r>
      <w:r w:rsidRPr="000B6D6A">
        <w:t>ontact:</w:t>
      </w:r>
      <w:bookmarkEnd w:id="52"/>
      <w:r w:rsidRPr="000B6D6A">
        <w:t xml:space="preserve"> </w:t>
      </w:r>
    </w:p>
    <w:p w14:paraId="5009683B" w14:textId="77777777" w:rsidR="00206AEA" w:rsidRPr="000B6D6A" w:rsidRDefault="00206AEA" w:rsidP="00206AEA">
      <w:pPr>
        <w:pStyle w:val="ListParagraph"/>
        <w:numPr>
          <w:ilvl w:val="0"/>
          <w:numId w:val="25"/>
        </w:numPr>
        <w:tabs>
          <w:tab w:val="left" w:pos="709"/>
          <w:tab w:val="left" w:pos="1134"/>
        </w:tabs>
      </w:pPr>
      <w:r w:rsidRPr="007F234E">
        <w:rPr>
          <w:rFonts w:eastAsia="Arial"/>
        </w:rPr>
        <w:t>Log into the</w:t>
      </w:r>
      <w:hyperlink r:id="rId45" w:history="1">
        <w:r w:rsidRPr="007F234E">
          <w:rPr>
            <w:rStyle w:val="Hyperlink"/>
            <w:rFonts w:eastAsia="Arial"/>
          </w:rPr>
          <w:t xml:space="preserve"> Vendor Reporting Portal</w:t>
        </w:r>
      </w:hyperlink>
    </w:p>
    <w:p w14:paraId="13F09227" w14:textId="77777777" w:rsidR="00206AEA" w:rsidRPr="000B6D6A" w:rsidRDefault="00206AEA" w:rsidP="00206AEA">
      <w:pPr>
        <w:pStyle w:val="ListParagraph"/>
        <w:numPr>
          <w:ilvl w:val="0"/>
          <w:numId w:val="25"/>
        </w:numPr>
        <w:tabs>
          <w:tab w:val="left" w:pos="709"/>
          <w:tab w:val="left" w:pos="1134"/>
        </w:tabs>
      </w:pPr>
      <w:r w:rsidRPr="000B6D6A">
        <w:t>Click the Contact-VOR Info link in the navigation bar to the left.</w:t>
      </w:r>
    </w:p>
    <w:p w14:paraId="0F23992B" w14:textId="741A49B0" w:rsidR="00206AEA" w:rsidRPr="000B6D6A" w:rsidRDefault="00206AEA" w:rsidP="00206AEA">
      <w:pPr>
        <w:pStyle w:val="ListParagraph"/>
        <w:numPr>
          <w:ilvl w:val="0"/>
          <w:numId w:val="25"/>
        </w:numPr>
        <w:tabs>
          <w:tab w:val="left" w:pos="709"/>
          <w:tab w:val="left" w:pos="1134"/>
        </w:tabs>
      </w:pPr>
      <w:r w:rsidRPr="000B6D6A">
        <w:t>Click on your link</w:t>
      </w:r>
      <w:r>
        <w:t xml:space="preserve"> (name)</w:t>
      </w:r>
      <w:r w:rsidRPr="000B6D6A">
        <w:t xml:space="preserve">. </w:t>
      </w:r>
    </w:p>
    <w:p w14:paraId="63B7C688" w14:textId="77777777" w:rsidR="00206AEA" w:rsidRPr="000B6D6A" w:rsidRDefault="00206AEA" w:rsidP="00206AEA">
      <w:pPr>
        <w:pStyle w:val="ListParagraph"/>
        <w:numPr>
          <w:ilvl w:val="0"/>
          <w:numId w:val="25"/>
        </w:numPr>
        <w:tabs>
          <w:tab w:val="left" w:pos="709"/>
          <w:tab w:val="left" w:pos="1134"/>
        </w:tabs>
      </w:pPr>
      <w:r w:rsidRPr="000B6D6A">
        <w:t xml:space="preserve">Click on the Edit button at the bottom of the contact information. </w:t>
      </w:r>
    </w:p>
    <w:p w14:paraId="738E0E52" w14:textId="77777777" w:rsidR="00FF2D9B" w:rsidRDefault="00FF2D9B" w:rsidP="007F234E">
      <w:pPr>
        <w:pStyle w:val="ListParagraph"/>
        <w:numPr>
          <w:ilvl w:val="0"/>
          <w:numId w:val="25"/>
        </w:numPr>
        <w:tabs>
          <w:tab w:val="left" w:pos="709"/>
          <w:tab w:val="left" w:pos="1134"/>
        </w:tabs>
      </w:pPr>
      <w:r>
        <w:t xml:space="preserve">In the Contact Status field of the same page, choose the Archive radio button. </w:t>
      </w:r>
    </w:p>
    <w:p w14:paraId="3F4E5982" w14:textId="206E6330" w:rsidR="00C9015B" w:rsidRPr="003E1D35" w:rsidRDefault="00FF2D9B" w:rsidP="00206AEA">
      <w:pPr>
        <w:pStyle w:val="ListParagraph"/>
        <w:numPr>
          <w:ilvl w:val="0"/>
          <w:numId w:val="25"/>
        </w:numPr>
        <w:tabs>
          <w:tab w:val="left" w:pos="709"/>
          <w:tab w:val="left" w:pos="1134"/>
        </w:tabs>
      </w:pPr>
      <w:r>
        <w:t xml:space="preserve">Click the Save button. </w:t>
      </w:r>
    </w:p>
    <w:sectPr w:rsidR="00C9015B" w:rsidRPr="003E1D35" w:rsidSect="00BB4AF5">
      <w:headerReference w:type="default" r:id="rId46"/>
      <w:footerReference w:type="even" r:id="rId47"/>
      <w:footerReference w:type="default" r:id="rId48"/>
      <w:pgSz w:w="12240" w:h="15840" w:code="1"/>
      <w:pgMar w:top="720" w:right="720" w:bottom="720" w:left="720" w:header="454" w:footer="283" w:gutter="0"/>
      <w:pgNumType w:fmt="numberInDash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F21DB" w14:textId="77777777" w:rsidR="00EF0AA8" w:rsidRDefault="00EF0AA8" w:rsidP="000B6D6A">
      <w:r>
        <w:separator/>
      </w:r>
    </w:p>
  </w:endnote>
  <w:endnote w:type="continuationSeparator" w:id="0">
    <w:p w14:paraId="52613136" w14:textId="77777777" w:rsidR="00EF0AA8" w:rsidRDefault="00EF0AA8" w:rsidP="000B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0000500000000000000"/>
    <w:charset w:val="00"/>
    <w:family w:val="modern"/>
    <w:notTrueType/>
    <w:pitch w:val="variable"/>
    <w:sig w:usb0="20000207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93252250"/>
      <w:docPartObj>
        <w:docPartGallery w:val="Page Numbers (Bottom of Page)"/>
        <w:docPartUnique/>
      </w:docPartObj>
    </w:sdtPr>
    <w:sdtContent>
      <w:p w14:paraId="1A18FDF3" w14:textId="77777777" w:rsidR="00573462" w:rsidRDefault="00573462" w:rsidP="000B6D6A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43898753"/>
      <w:docPartObj>
        <w:docPartGallery w:val="Page Numbers (Bottom of Page)"/>
        <w:docPartUnique/>
      </w:docPartObj>
    </w:sdtPr>
    <w:sdtContent>
      <w:p w14:paraId="4BD32264" w14:textId="77777777" w:rsidR="00573462" w:rsidRDefault="00573462" w:rsidP="000B6D6A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DB4016" w14:textId="77777777" w:rsidR="00573462" w:rsidRDefault="00573462" w:rsidP="000B6D6A">
    <w:pPr>
      <w:pStyle w:val="Footer"/>
    </w:pPr>
  </w:p>
  <w:p w14:paraId="5F3687C6" w14:textId="77777777" w:rsidR="00573462" w:rsidRDefault="00573462" w:rsidP="000B6D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068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D2296" w14:textId="77777777" w:rsidR="00573462" w:rsidRDefault="005734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648C9C" w14:textId="2747D033" w:rsidR="00573462" w:rsidRPr="00B5077C" w:rsidRDefault="00573462" w:rsidP="000B6D6A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9BA5C" w14:textId="77777777" w:rsidR="00EF0AA8" w:rsidRDefault="00EF0AA8" w:rsidP="000B6D6A">
      <w:r>
        <w:separator/>
      </w:r>
    </w:p>
  </w:footnote>
  <w:footnote w:type="continuationSeparator" w:id="0">
    <w:p w14:paraId="4D42A2E8" w14:textId="77777777" w:rsidR="00EF0AA8" w:rsidRDefault="00EF0AA8" w:rsidP="000B6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F2BC" w14:textId="77777777" w:rsidR="00573462" w:rsidRDefault="00573462" w:rsidP="00BB4AF5">
    <w:pPr>
      <w:pStyle w:val="Header"/>
    </w:pPr>
    <w:r>
      <w:rPr>
        <w:noProof/>
      </w:rPr>
      <w:drawing>
        <wp:inline distT="0" distB="0" distL="0" distR="0" wp14:anchorId="1A411005" wp14:editId="5C55224B">
          <wp:extent cx="1229505" cy="462395"/>
          <wp:effectExtent l="0" t="0" r="8890" b="0"/>
          <wp:docPr id="4" name="Picture 4" descr="Supply Ontari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upply Ontario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505" cy="462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BA6"/>
    <w:multiLevelType w:val="hybridMultilevel"/>
    <w:tmpl w:val="6F769870"/>
    <w:lvl w:ilvl="0" w:tplc="1009000F">
      <w:start w:val="1"/>
      <w:numFmt w:val="decimal"/>
      <w:lvlText w:val="%1.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4587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BA93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524C2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9C83A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C037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AA51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7624C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6BFB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042661"/>
    <w:multiLevelType w:val="hybridMultilevel"/>
    <w:tmpl w:val="0434962A"/>
    <w:lvl w:ilvl="0" w:tplc="48D0BF1E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D65C3C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4E6742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366FB4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FAA38C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D4541C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E4B606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E0722E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8416FC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EE2B6C"/>
    <w:multiLevelType w:val="hybridMultilevel"/>
    <w:tmpl w:val="F1E6B22C"/>
    <w:lvl w:ilvl="0" w:tplc="B612621C">
      <w:start w:val="1"/>
      <w:numFmt w:val="bullet"/>
      <w:lvlText w:val="•"/>
      <w:lvlJc w:val="left"/>
      <w:pPr>
        <w:ind w:left="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CEF126">
      <w:start w:val="1"/>
      <w:numFmt w:val="bullet"/>
      <w:lvlText w:val="o"/>
      <w:lvlJc w:val="left"/>
      <w:pPr>
        <w:ind w:left="5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2E43608">
      <w:start w:val="1"/>
      <w:numFmt w:val="bullet"/>
      <w:lvlText w:val="▪"/>
      <w:lvlJc w:val="left"/>
      <w:pPr>
        <w:ind w:left="6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8296F8">
      <w:start w:val="1"/>
      <w:numFmt w:val="bullet"/>
      <w:lvlText w:val="•"/>
      <w:lvlJc w:val="left"/>
      <w:pPr>
        <w:ind w:left="6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9AADCA">
      <w:start w:val="1"/>
      <w:numFmt w:val="bullet"/>
      <w:lvlText w:val="o"/>
      <w:lvlJc w:val="left"/>
      <w:pPr>
        <w:ind w:left="7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3A72DC">
      <w:start w:val="1"/>
      <w:numFmt w:val="bullet"/>
      <w:lvlText w:val="▪"/>
      <w:lvlJc w:val="left"/>
      <w:pPr>
        <w:ind w:left="8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DC137A">
      <w:start w:val="1"/>
      <w:numFmt w:val="bullet"/>
      <w:lvlText w:val="•"/>
      <w:lvlJc w:val="left"/>
      <w:pPr>
        <w:ind w:left="9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3005EA">
      <w:start w:val="1"/>
      <w:numFmt w:val="bullet"/>
      <w:lvlText w:val="o"/>
      <w:lvlJc w:val="left"/>
      <w:pPr>
        <w:ind w:left="9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EE60A6">
      <w:start w:val="1"/>
      <w:numFmt w:val="bullet"/>
      <w:lvlText w:val="▪"/>
      <w:lvlJc w:val="left"/>
      <w:pPr>
        <w:ind w:left="10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E21433"/>
    <w:multiLevelType w:val="hybridMultilevel"/>
    <w:tmpl w:val="20C6A8F8"/>
    <w:lvl w:ilvl="0" w:tplc="9DC2AB8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AA42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04025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8C445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70D48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5A078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06099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96460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2C925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CA71F5"/>
    <w:multiLevelType w:val="hybridMultilevel"/>
    <w:tmpl w:val="224E8414"/>
    <w:lvl w:ilvl="0" w:tplc="13AAD238">
      <w:start w:val="1"/>
      <w:numFmt w:val="bullet"/>
      <w:lvlText w:val="•"/>
      <w:lvlJc w:val="left"/>
      <w:pPr>
        <w:ind w:left="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CA10E8">
      <w:start w:val="1"/>
      <w:numFmt w:val="bullet"/>
      <w:lvlText w:val="o"/>
      <w:lvlJc w:val="left"/>
      <w:pPr>
        <w:ind w:left="3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862B5EC">
      <w:start w:val="1"/>
      <w:numFmt w:val="bullet"/>
      <w:lvlText w:val="▪"/>
      <w:lvlJc w:val="left"/>
      <w:pPr>
        <w:ind w:left="3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FB03412">
      <w:start w:val="1"/>
      <w:numFmt w:val="bullet"/>
      <w:lvlText w:val="•"/>
      <w:lvlJc w:val="left"/>
      <w:pPr>
        <w:ind w:left="4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86F2A2">
      <w:start w:val="1"/>
      <w:numFmt w:val="bullet"/>
      <w:lvlText w:val="o"/>
      <w:lvlJc w:val="left"/>
      <w:pPr>
        <w:ind w:left="5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B64C704">
      <w:start w:val="1"/>
      <w:numFmt w:val="bullet"/>
      <w:lvlText w:val="▪"/>
      <w:lvlJc w:val="left"/>
      <w:pPr>
        <w:ind w:left="5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740029C">
      <w:start w:val="1"/>
      <w:numFmt w:val="bullet"/>
      <w:lvlText w:val="•"/>
      <w:lvlJc w:val="left"/>
      <w:pPr>
        <w:ind w:left="6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500940A">
      <w:start w:val="1"/>
      <w:numFmt w:val="bullet"/>
      <w:lvlText w:val="o"/>
      <w:lvlJc w:val="left"/>
      <w:pPr>
        <w:ind w:left="7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CDA678C">
      <w:start w:val="1"/>
      <w:numFmt w:val="bullet"/>
      <w:lvlText w:val="▪"/>
      <w:lvlJc w:val="left"/>
      <w:pPr>
        <w:ind w:left="8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C75266"/>
    <w:multiLevelType w:val="hybridMultilevel"/>
    <w:tmpl w:val="8ED02F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37F0D"/>
    <w:multiLevelType w:val="hybridMultilevel"/>
    <w:tmpl w:val="C9C4E650"/>
    <w:lvl w:ilvl="0" w:tplc="2124AB00">
      <w:start w:val="1"/>
      <w:numFmt w:val="lowerLetter"/>
      <w:lvlText w:val="%1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F00898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58CFDA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560DC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E0FF02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C8068C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0C8D4A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C48C0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A6CF3E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D15DBE"/>
    <w:multiLevelType w:val="hybridMultilevel"/>
    <w:tmpl w:val="3A5AFF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419DF"/>
    <w:multiLevelType w:val="hybridMultilevel"/>
    <w:tmpl w:val="56A4354E"/>
    <w:lvl w:ilvl="0" w:tplc="73B0937E">
      <w:start w:val="2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4587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BA93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524C2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9C83A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C037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AA51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7624C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6BFB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B3760"/>
    <w:multiLevelType w:val="hybridMultilevel"/>
    <w:tmpl w:val="222AF4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A2E6C"/>
    <w:multiLevelType w:val="hybridMultilevel"/>
    <w:tmpl w:val="65BC64A2"/>
    <w:lvl w:ilvl="0" w:tplc="309EA4EE">
      <w:start w:val="1"/>
      <w:numFmt w:val="decimal"/>
      <w:lvlText w:val="%1."/>
      <w:lvlJc w:val="left"/>
      <w:pPr>
        <w:ind w:left="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0EDE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89F8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2791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A0A4D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F061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B223C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9C449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C0989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431C4F"/>
    <w:multiLevelType w:val="hybridMultilevel"/>
    <w:tmpl w:val="4FB67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D7FBD"/>
    <w:multiLevelType w:val="hybridMultilevel"/>
    <w:tmpl w:val="AD52D796"/>
    <w:lvl w:ilvl="0" w:tplc="477A9E92">
      <w:start w:val="3"/>
      <w:numFmt w:val="decimal"/>
      <w:lvlText w:val="%1."/>
      <w:lvlJc w:val="left"/>
      <w:pPr>
        <w:ind w:left="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4257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C826C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44DF2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7ECA0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F2CA8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0811E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B0131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E7AB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EA486D"/>
    <w:multiLevelType w:val="hybridMultilevel"/>
    <w:tmpl w:val="81F2C87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678B6"/>
    <w:multiLevelType w:val="hybridMultilevel"/>
    <w:tmpl w:val="66FC57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E271F"/>
    <w:multiLevelType w:val="hybridMultilevel"/>
    <w:tmpl w:val="324C07F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F3C93"/>
    <w:multiLevelType w:val="multilevel"/>
    <w:tmpl w:val="CCEE50D6"/>
    <w:lvl w:ilvl="0">
      <w:start w:val="1"/>
      <w:numFmt w:val="bullet"/>
      <w:lvlText w:val=""/>
      <w:lvlJc w:val="left"/>
      <w:pPr>
        <w:ind w:left="851" w:hanging="511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"/>
      <w:lvlJc w:val="left"/>
      <w:pPr>
        <w:ind w:left="1418" w:hanging="511"/>
      </w:pPr>
      <w:rPr>
        <w:rFonts w:ascii="Wingdings" w:hAnsi="Wingdings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985" w:hanging="511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2552" w:hanging="511"/>
      </w:pPr>
      <w:rPr>
        <w:rFonts w:ascii="Courier New" w:hAnsi="Courier New" w:hint="default"/>
      </w:rPr>
    </w:lvl>
    <w:lvl w:ilvl="4">
      <w:start w:val="1"/>
      <w:numFmt w:val="bullet"/>
      <w:lvlRestart w:val="3"/>
      <w:lvlText w:val=""/>
      <w:lvlJc w:val="left"/>
      <w:pPr>
        <w:ind w:left="3119" w:hanging="511"/>
      </w:pPr>
      <w:rPr>
        <w:rFonts w:ascii="Symbol" w:hAnsi="Symbol" w:hint="default"/>
        <w:color w:val="660033"/>
      </w:rPr>
    </w:lvl>
    <w:lvl w:ilvl="5">
      <w:start w:val="1"/>
      <w:numFmt w:val="bullet"/>
      <w:lvlText w:val=""/>
      <w:lvlJc w:val="left"/>
      <w:pPr>
        <w:ind w:left="3686" w:hanging="51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253" w:hanging="51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820" w:hanging="51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387" w:hanging="511"/>
      </w:pPr>
      <w:rPr>
        <w:rFonts w:ascii="Wingdings" w:hAnsi="Wingdings" w:hint="default"/>
      </w:rPr>
    </w:lvl>
  </w:abstractNum>
  <w:abstractNum w:abstractNumId="17" w15:restartNumberingAfterBreak="0">
    <w:nsid w:val="4A130699"/>
    <w:multiLevelType w:val="hybridMultilevel"/>
    <w:tmpl w:val="8B0CD79E"/>
    <w:lvl w:ilvl="0" w:tplc="8902924A">
      <w:start w:val="1"/>
      <w:numFmt w:val="decimal"/>
      <w:lvlText w:val="%1."/>
      <w:lvlJc w:val="left"/>
      <w:pPr>
        <w:ind w:left="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2CE1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36B83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5EBEE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482AE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A8E9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E763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3890D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16EAB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5F7932"/>
    <w:multiLevelType w:val="hybridMultilevel"/>
    <w:tmpl w:val="6C56B300"/>
    <w:lvl w:ilvl="0" w:tplc="A5C291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A041AED"/>
    <w:multiLevelType w:val="hybridMultilevel"/>
    <w:tmpl w:val="389295D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2B1C8D"/>
    <w:multiLevelType w:val="hybridMultilevel"/>
    <w:tmpl w:val="2584B5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443345"/>
    <w:multiLevelType w:val="hybridMultilevel"/>
    <w:tmpl w:val="A7028310"/>
    <w:lvl w:ilvl="0" w:tplc="114AA75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A44F7"/>
    <w:multiLevelType w:val="hybridMultilevel"/>
    <w:tmpl w:val="12E06C80"/>
    <w:lvl w:ilvl="0" w:tplc="DA660526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A4653C2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1FE2CE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0E2C98A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06EE776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A960D06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E14296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844527A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38E2C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312CFC"/>
    <w:multiLevelType w:val="hybridMultilevel"/>
    <w:tmpl w:val="8AE27E2A"/>
    <w:lvl w:ilvl="0" w:tplc="325080E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25" w:hanging="360"/>
      </w:pPr>
    </w:lvl>
    <w:lvl w:ilvl="2" w:tplc="1009001B" w:tentative="1">
      <w:start w:val="1"/>
      <w:numFmt w:val="lowerRoman"/>
      <w:lvlText w:val="%3."/>
      <w:lvlJc w:val="right"/>
      <w:pPr>
        <w:ind w:left="2145" w:hanging="180"/>
      </w:pPr>
    </w:lvl>
    <w:lvl w:ilvl="3" w:tplc="1009000F" w:tentative="1">
      <w:start w:val="1"/>
      <w:numFmt w:val="decimal"/>
      <w:lvlText w:val="%4."/>
      <w:lvlJc w:val="left"/>
      <w:pPr>
        <w:ind w:left="2865" w:hanging="360"/>
      </w:pPr>
    </w:lvl>
    <w:lvl w:ilvl="4" w:tplc="10090019" w:tentative="1">
      <w:start w:val="1"/>
      <w:numFmt w:val="lowerLetter"/>
      <w:lvlText w:val="%5."/>
      <w:lvlJc w:val="left"/>
      <w:pPr>
        <w:ind w:left="3585" w:hanging="360"/>
      </w:pPr>
    </w:lvl>
    <w:lvl w:ilvl="5" w:tplc="1009001B" w:tentative="1">
      <w:start w:val="1"/>
      <w:numFmt w:val="lowerRoman"/>
      <w:lvlText w:val="%6."/>
      <w:lvlJc w:val="right"/>
      <w:pPr>
        <w:ind w:left="4305" w:hanging="180"/>
      </w:pPr>
    </w:lvl>
    <w:lvl w:ilvl="6" w:tplc="1009000F" w:tentative="1">
      <w:start w:val="1"/>
      <w:numFmt w:val="decimal"/>
      <w:lvlText w:val="%7."/>
      <w:lvlJc w:val="left"/>
      <w:pPr>
        <w:ind w:left="5025" w:hanging="360"/>
      </w:pPr>
    </w:lvl>
    <w:lvl w:ilvl="7" w:tplc="10090019" w:tentative="1">
      <w:start w:val="1"/>
      <w:numFmt w:val="lowerLetter"/>
      <w:lvlText w:val="%8."/>
      <w:lvlJc w:val="left"/>
      <w:pPr>
        <w:ind w:left="5745" w:hanging="360"/>
      </w:pPr>
    </w:lvl>
    <w:lvl w:ilvl="8" w:tplc="1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 w15:restartNumberingAfterBreak="0">
    <w:nsid w:val="747E5FF7"/>
    <w:multiLevelType w:val="hybridMultilevel"/>
    <w:tmpl w:val="C30E90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95B7D"/>
    <w:multiLevelType w:val="hybridMultilevel"/>
    <w:tmpl w:val="2DD4AC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C1341F"/>
    <w:multiLevelType w:val="hybridMultilevel"/>
    <w:tmpl w:val="77B8539C"/>
    <w:lvl w:ilvl="0" w:tplc="1009000F">
      <w:start w:val="1"/>
      <w:numFmt w:val="decimal"/>
      <w:lvlText w:val="%1."/>
      <w:lvlJc w:val="left"/>
      <w:pPr>
        <w:ind w:left="705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4587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BA93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524C2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9C83A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4C037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AA51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7624C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6BFB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78240894">
    <w:abstractNumId w:val="21"/>
  </w:num>
  <w:num w:numId="2" w16cid:durableId="337512568">
    <w:abstractNumId w:val="11"/>
  </w:num>
  <w:num w:numId="3" w16cid:durableId="897205626">
    <w:abstractNumId w:val="16"/>
  </w:num>
  <w:num w:numId="4" w16cid:durableId="1222443334">
    <w:abstractNumId w:val="4"/>
  </w:num>
  <w:num w:numId="5" w16cid:durableId="694698892">
    <w:abstractNumId w:val="22"/>
  </w:num>
  <w:num w:numId="6" w16cid:durableId="1117027350">
    <w:abstractNumId w:val="1"/>
  </w:num>
  <w:num w:numId="7" w16cid:durableId="1963416756">
    <w:abstractNumId w:val="2"/>
  </w:num>
  <w:num w:numId="8" w16cid:durableId="526140207">
    <w:abstractNumId w:val="6"/>
  </w:num>
  <w:num w:numId="9" w16cid:durableId="1556041260">
    <w:abstractNumId w:val="3"/>
  </w:num>
  <w:num w:numId="10" w16cid:durableId="1611080857">
    <w:abstractNumId w:val="10"/>
  </w:num>
  <w:num w:numId="11" w16cid:durableId="1855070585">
    <w:abstractNumId w:val="12"/>
  </w:num>
  <w:num w:numId="12" w16cid:durableId="2080664748">
    <w:abstractNumId w:val="8"/>
  </w:num>
  <w:num w:numId="13" w16cid:durableId="856311708">
    <w:abstractNumId w:val="17"/>
  </w:num>
  <w:num w:numId="14" w16cid:durableId="316342499">
    <w:abstractNumId w:val="26"/>
  </w:num>
  <w:num w:numId="15" w16cid:durableId="529759942">
    <w:abstractNumId w:val="18"/>
  </w:num>
  <w:num w:numId="16" w16cid:durableId="1540582612">
    <w:abstractNumId w:val="23"/>
  </w:num>
  <w:num w:numId="17" w16cid:durableId="678242079">
    <w:abstractNumId w:val="0"/>
  </w:num>
  <w:num w:numId="18" w16cid:durableId="431826317">
    <w:abstractNumId w:val="15"/>
  </w:num>
  <w:num w:numId="19" w16cid:durableId="606885576">
    <w:abstractNumId w:val="25"/>
  </w:num>
  <w:num w:numId="20" w16cid:durableId="983505620">
    <w:abstractNumId w:val="13"/>
  </w:num>
  <w:num w:numId="21" w16cid:durableId="1820921715">
    <w:abstractNumId w:val="20"/>
  </w:num>
  <w:num w:numId="22" w16cid:durableId="1747190661">
    <w:abstractNumId w:val="14"/>
  </w:num>
  <w:num w:numId="23" w16cid:durableId="1773548031">
    <w:abstractNumId w:val="5"/>
  </w:num>
  <w:num w:numId="24" w16cid:durableId="1305892276">
    <w:abstractNumId w:val="24"/>
  </w:num>
  <w:num w:numId="25" w16cid:durableId="1712073481">
    <w:abstractNumId w:val="9"/>
  </w:num>
  <w:num w:numId="26" w16cid:durableId="1390685605">
    <w:abstractNumId w:val="7"/>
  </w:num>
  <w:num w:numId="27" w16cid:durableId="96442988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D9B"/>
    <w:rsid w:val="00003B1B"/>
    <w:rsid w:val="000114E5"/>
    <w:rsid w:val="00037A59"/>
    <w:rsid w:val="00046A48"/>
    <w:rsid w:val="0006349F"/>
    <w:rsid w:val="000721C8"/>
    <w:rsid w:val="000A213B"/>
    <w:rsid w:val="000B4590"/>
    <w:rsid w:val="000B69D0"/>
    <w:rsid w:val="000B6D6A"/>
    <w:rsid w:val="0011053B"/>
    <w:rsid w:val="001125CF"/>
    <w:rsid w:val="00112E8C"/>
    <w:rsid w:val="00122FAC"/>
    <w:rsid w:val="001325B8"/>
    <w:rsid w:val="00166B60"/>
    <w:rsid w:val="00177246"/>
    <w:rsid w:val="0018024B"/>
    <w:rsid w:val="001A320B"/>
    <w:rsid w:val="001E3918"/>
    <w:rsid w:val="001E6D98"/>
    <w:rsid w:val="001F2C84"/>
    <w:rsid w:val="00205FE0"/>
    <w:rsid w:val="00206AEA"/>
    <w:rsid w:val="002137B8"/>
    <w:rsid w:val="002378BF"/>
    <w:rsid w:val="0024451D"/>
    <w:rsid w:val="00273D0C"/>
    <w:rsid w:val="00274761"/>
    <w:rsid w:val="00285A17"/>
    <w:rsid w:val="002A50AA"/>
    <w:rsid w:val="002B1401"/>
    <w:rsid w:val="002C07BB"/>
    <w:rsid w:val="002C301B"/>
    <w:rsid w:val="002D3EE7"/>
    <w:rsid w:val="002E1F35"/>
    <w:rsid w:val="002F258D"/>
    <w:rsid w:val="002F2BF6"/>
    <w:rsid w:val="00300CDC"/>
    <w:rsid w:val="0033239F"/>
    <w:rsid w:val="00343F5A"/>
    <w:rsid w:val="00344855"/>
    <w:rsid w:val="00374690"/>
    <w:rsid w:val="00375A95"/>
    <w:rsid w:val="00390AFB"/>
    <w:rsid w:val="0039151D"/>
    <w:rsid w:val="0039651D"/>
    <w:rsid w:val="00396B49"/>
    <w:rsid w:val="003B4C03"/>
    <w:rsid w:val="003C078C"/>
    <w:rsid w:val="003C2CC2"/>
    <w:rsid w:val="003C3FCF"/>
    <w:rsid w:val="003C5C9E"/>
    <w:rsid w:val="003E1D35"/>
    <w:rsid w:val="003F2EB3"/>
    <w:rsid w:val="004271A5"/>
    <w:rsid w:val="00433BF5"/>
    <w:rsid w:val="0044185F"/>
    <w:rsid w:val="00452622"/>
    <w:rsid w:val="00452911"/>
    <w:rsid w:val="004628F7"/>
    <w:rsid w:val="00471689"/>
    <w:rsid w:val="004F3225"/>
    <w:rsid w:val="00503EE8"/>
    <w:rsid w:val="00507591"/>
    <w:rsid w:val="00521CF7"/>
    <w:rsid w:val="005323D5"/>
    <w:rsid w:val="00553E94"/>
    <w:rsid w:val="00573462"/>
    <w:rsid w:val="005964E6"/>
    <w:rsid w:val="00596FC5"/>
    <w:rsid w:val="005B4E57"/>
    <w:rsid w:val="005B7BFE"/>
    <w:rsid w:val="005D1347"/>
    <w:rsid w:val="00601B5B"/>
    <w:rsid w:val="0060555F"/>
    <w:rsid w:val="006117EF"/>
    <w:rsid w:val="00640762"/>
    <w:rsid w:val="00647CAF"/>
    <w:rsid w:val="00651D81"/>
    <w:rsid w:val="00663C7A"/>
    <w:rsid w:val="00664C7E"/>
    <w:rsid w:val="00677E4B"/>
    <w:rsid w:val="00683617"/>
    <w:rsid w:val="0069230A"/>
    <w:rsid w:val="006F185A"/>
    <w:rsid w:val="0070653A"/>
    <w:rsid w:val="007117D0"/>
    <w:rsid w:val="00720088"/>
    <w:rsid w:val="007219A4"/>
    <w:rsid w:val="00724BD1"/>
    <w:rsid w:val="00736654"/>
    <w:rsid w:val="00746488"/>
    <w:rsid w:val="00747877"/>
    <w:rsid w:val="0075163B"/>
    <w:rsid w:val="00784914"/>
    <w:rsid w:val="00790C9C"/>
    <w:rsid w:val="007B496A"/>
    <w:rsid w:val="007D1DE3"/>
    <w:rsid w:val="007D3020"/>
    <w:rsid w:val="007D688A"/>
    <w:rsid w:val="007E42F2"/>
    <w:rsid w:val="007E6332"/>
    <w:rsid w:val="007F234E"/>
    <w:rsid w:val="0087214C"/>
    <w:rsid w:val="00872415"/>
    <w:rsid w:val="00874135"/>
    <w:rsid w:val="008878E9"/>
    <w:rsid w:val="0089274D"/>
    <w:rsid w:val="008A6E10"/>
    <w:rsid w:val="008B2C7C"/>
    <w:rsid w:val="008B6D5A"/>
    <w:rsid w:val="008D02DA"/>
    <w:rsid w:val="009003C3"/>
    <w:rsid w:val="00900DD2"/>
    <w:rsid w:val="00914075"/>
    <w:rsid w:val="00920585"/>
    <w:rsid w:val="009236D1"/>
    <w:rsid w:val="00932152"/>
    <w:rsid w:val="009B4C3F"/>
    <w:rsid w:val="009B526E"/>
    <w:rsid w:val="009C23B6"/>
    <w:rsid w:val="009C5AEC"/>
    <w:rsid w:val="009D08D4"/>
    <w:rsid w:val="009D1281"/>
    <w:rsid w:val="009D298B"/>
    <w:rsid w:val="00A0058A"/>
    <w:rsid w:val="00A01EE2"/>
    <w:rsid w:val="00A313D2"/>
    <w:rsid w:val="00A42547"/>
    <w:rsid w:val="00A44DB1"/>
    <w:rsid w:val="00A524CD"/>
    <w:rsid w:val="00A70C80"/>
    <w:rsid w:val="00A755D8"/>
    <w:rsid w:val="00A91506"/>
    <w:rsid w:val="00AA1977"/>
    <w:rsid w:val="00AA6B80"/>
    <w:rsid w:val="00AB1984"/>
    <w:rsid w:val="00AB758F"/>
    <w:rsid w:val="00AE0FB3"/>
    <w:rsid w:val="00B319ED"/>
    <w:rsid w:val="00B5077C"/>
    <w:rsid w:val="00B86EFA"/>
    <w:rsid w:val="00B93EA2"/>
    <w:rsid w:val="00B95B9D"/>
    <w:rsid w:val="00BA1396"/>
    <w:rsid w:val="00BA42F7"/>
    <w:rsid w:val="00BB4AF5"/>
    <w:rsid w:val="00BB794D"/>
    <w:rsid w:val="00BD396A"/>
    <w:rsid w:val="00BE1F1C"/>
    <w:rsid w:val="00BE4761"/>
    <w:rsid w:val="00C3175D"/>
    <w:rsid w:val="00C3615D"/>
    <w:rsid w:val="00C51B88"/>
    <w:rsid w:val="00C6169F"/>
    <w:rsid w:val="00C9015B"/>
    <w:rsid w:val="00CD0DCD"/>
    <w:rsid w:val="00CF5A33"/>
    <w:rsid w:val="00D04815"/>
    <w:rsid w:val="00D0567A"/>
    <w:rsid w:val="00D23708"/>
    <w:rsid w:val="00D31525"/>
    <w:rsid w:val="00D34A1E"/>
    <w:rsid w:val="00D40CCE"/>
    <w:rsid w:val="00D52DE5"/>
    <w:rsid w:val="00D726CE"/>
    <w:rsid w:val="00D744D0"/>
    <w:rsid w:val="00D92650"/>
    <w:rsid w:val="00D93636"/>
    <w:rsid w:val="00D950F4"/>
    <w:rsid w:val="00DB1125"/>
    <w:rsid w:val="00DC4F76"/>
    <w:rsid w:val="00DD0CBF"/>
    <w:rsid w:val="00DD30D8"/>
    <w:rsid w:val="00DD658A"/>
    <w:rsid w:val="00DE2580"/>
    <w:rsid w:val="00E008D6"/>
    <w:rsid w:val="00E06802"/>
    <w:rsid w:val="00E50D9A"/>
    <w:rsid w:val="00E65E10"/>
    <w:rsid w:val="00E7396A"/>
    <w:rsid w:val="00E823F1"/>
    <w:rsid w:val="00EC28D2"/>
    <w:rsid w:val="00EE2E9F"/>
    <w:rsid w:val="00EE6F6B"/>
    <w:rsid w:val="00EF0AA8"/>
    <w:rsid w:val="00F109EF"/>
    <w:rsid w:val="00F161DC"/>
    <w:rsid w:val="00F3412A"/>
    <w:rsid w:val="00F341FB"/>
    <w:rsid w:val="00F53E68"/>
    <w:rsid w:val="00F80150"/>
    <w:rsid w:val="00F833D9"/>
    <w:rsid w:val="00FB5289"/>
    <w:rsid w:val="00FC001F"/>
    <w:rsid w:val="00FC2AE1"/>
    <w:rsid w:val="00FE02B1"/>
    <w:rsid w:val="00FE4964"/>
    <w:rsid w:val="00FE6FA1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629AE"/>
  <w15:chartTrackingRefBased/>
  <w15:docId w15:val="{CA6E21A3-3486-4862-B55A-11156B6C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D6A"/>
    <w:pPr>
      <w:shd w:val="clear" w:color="auto" w:fill="FFFFFF"/>
      <w:spacing w:before="240" w:line="276" w:lineRule="auto"/>
    </w:pPr>
    <w:rPr>
      <w:rFonts w:ascii="Arial" w:eastAsia="Verdana" w:hAnsi="Arial" w:cs="Arial"/>
      <w:color w:val="000000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D40CCE"/>
    <w:pPr>
      <w:spacing w:before="240" w:beforeAutospacing="0" w:after="0" w:afterAutospacing="0"/>
      <w:jc w:val="both"/>
      <w:outlineLvl w:val="0"/>
    </w:pPr>
    <w:rPr>
      <w:rFonts w:ascii="Raleway" w:hAnsi="Raleway" w:cs="Open Sans"/>
      <w:b/>
      <w:color w:val="4D4D4D" w:themeColor="accent6"/>
      <w:szCs w:val="28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932152"/>
    <w:pPr>
      <w:spacing w:before="240" w:beforeAutospacing="0" w:after="0" w:afterAutospacing="0"/>
      <w:jc w:val="both"/>
      <w:outlineLvl w:val="1"/>
    </w:pPr>
    <w:rPr>
      <w:rFonts w:ascii="Raleway" w:hAnsi="Raleway" w:cs="Open Sans"/>
      <w:b/>
      <w:color w:val="0070C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6D6A"/>
    <w:pPr>
      <w:outlineLvl w:val="2"/>
    </w:pPr>
    <w:rPr>
      <w:rFonts w:ascii="Arial Black" w:hAnsi="Arial Black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C9015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F5A3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39651D"/>
    <w:rPr>
      <w:b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9651D"/>
    <w:rPr>
      <w:rFonts w:ascii="Calibri" w:eastAsia="Times New Roman" w:hAnsi="Calibri" w:cs="Open Sans"/>
      <w:b/>
      <w:color w:val="000000"/>
      <w:sz w:val="48"/>
      <w:szCs w:val="48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rsid w:val="00CF5A33"/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F5A33"/>
    <w:rPr>
      <w:rFonts w:ascii="Raleway" w:hAnsi="Raleway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32152"/>
    <w:rPr>
      <w:rFonts w:ascii="Raleway" w:eastAsia="Verdana" w:hAnsi="Raleway" w:cs="Open Sans"/>
      <w:b/>
      <w:color w:val="0070C0"/>
      <w:sz w:val="48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D40CCE"/>
    <w:rPr>
      <w:rFonts w:ascii="Raleway" w:eastAsia="Verdana" w:hAnsi="Raleway" w:cs="Open Sans"/>
      <w:b/>
      <w:color w:val="4D4D4D" w:themeColor="accent6"/>
      <w:szCs w:val="28"/>
      <w:shd w:val="clear" w:color="auto" w:fill="FFFFFF"/>
    </w:rPr>
  </w:style>
  <w:style w:type="character" w:customStyle="1" w:styleId="Heading3Char">
    <w:name w:val="Heading 3 Char"/>
    <w:basedOn w:val="DefaultParagraphFont"/>
    <w:link w:val="Heading3"/>
    <w:uiPriority w:val="9"/>
    <w:rsid w:val="000B6D6A"/>
    <w:rPr>
      <w:rFonts w:ascii="Arial Black" w:eastAsia="Times New Roman" w:hAnsi="Arial Black" w:cs="Open Sans"/>
      <w:b/>
      <w:color w:val="000000"/>
      <w:sz w:val="28"/>
      <w:szCs w:val="28"/>
      <w:shd w:val="clear" w:color="auto" w:fill="FFFFFF"/>
    </w:rPr>
  </w:style>
  <w:style w:type="character" w:styleId="Emphasis">
    <w:name w:val="Emphasis"/>
    <w:uiPriority w:val="20"/>
    <w:qFormat/>
    <w:rsid w:val="00FE4964"/>
    <w:rPr>
      <w:rFonts w:ascii="Calibri" w:hAnsi="Calibri"/>
      <w:b/>
      <w:i w:val="0"/>
      <w:sz w:val="32"/>
    </w:rPr>
  </w:style>
  <w:style w:type="character" w:styleId="SubtleEmphasis">
    <w:name w:val="Subtle Emphasis"/>
    <w:uiPriority w:val="19"/>
    <w:qFormat/>
    <w:rsid w:val="0039651D"/>
    <w:rPr>
      <w:rFonts w:ascii="Calibri" w:hAnsi="Calibri"/>
      <w:b w:val="0"/>
      <w:i w:val="0"/>
      <w:sz w:val="28"/>
    </w:rPr>
  </w:style>
  <w:style w:type="paragraph" w:styleId="Quote">
    <w:name w:val="Quote"/>
    <w:basedOn w:val="Normal"/>
    <w:next w:val="Normal"/>
    <w:link w:val="QuoteChar"/>
    <w:uiPriority w:val="29"/>
    <w:rsid w:val="00D31525"/>
    <w:pPr>
      <w:spacing w:line="360" w:lineRule="auto"/>
      <w:ind w:left="567" w:right="851"/>
      <w:mirrorIndents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31525"/>
    <w:rPr>
      <w:rFonts w:ascii="Raleway" w:eastAsia="Times New Roman" w:hAnsi="Raleway" w:cs="Open Sans"/>
      <w:i/>
      <w:color w:val="000000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D3152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525"/>
    <w:rPr>
      <w:rFonts w:ascii="Raleway" w:eastAsia="Times New Roman" w:hAnsi="Raleway" w:cs="Open Sans"/>
      <w:color w:val="000000"/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D3152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525"/>
    <w:rPr>
      <w:rFonts w:ascii="Raleway" w:eastAsia="Times New Roman" w:hAnsi="Raleway" w:cs="Open Sans"/>
      <w:color w:val="000000"/>
      <w:shd w:val="clear" w:color="auto" w:fill="FFFFFF"/>
    </w:rPr>
  </w:style>
  <w:style w:type="character" w:styleId="PageNumber">
    <w:name w:val="page number"/>
    <w:basedOn w:val="DefaultParagraphFont"/>
    <w:uiPriority w:val="99"/>
    <w:semiHidden/>
    <w:unhideWhenUsed/>
    <w:rsid w:val="00D31525"/>
  </w:style>
  <w:style w:type="table" w:styleId="TableGrid">
    <w:name w:val="Table Grid"/>
    <w:basedOn w:val="TableNormal"/>
    <w:uiPriority w:val="39"/>
    <w:rsid w:val="00503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Row">
    <w:name w:val="Table Header Row"/>
    <w:basedOn w:val="Normal"/>
    <w:link w:val="TableHeaderRowChar"/>
    <w:qFormat/>
    <w:rsid w:val="009B4C3F"/>
    <w:pPr>
      <w:shd w:val="clear" w:color="auto" w:fill="auto"/>
      <w:spacing w:before="120" w:after="120"/>
    </w:pPr>
    <w:rPr>
      <w:b/>
    </w:rPr>
  </w:style>
  <w:style w:type="paragraph" w:customStyle="1" w:styleId="tablerows">
    <w:name w:val="table rows"/>
    <w:basedOn w:val="Normal"/>
    <w:rsid w:val="009B4C3F"/>
    <w:pPr>
      <w:shd w:val="clear" w:color="auto" w:fill="auto"/>
      <w:spacing w:before="120" w:after="120"/>
    </w:pPr>
  </w:style>
  <w:style w:type="character" w:customStyle="1" w:styleId="TableHeaderRowChar">
    <w:name w:val="Table Header Row Char"/>
    <w:basedOn w:val="DefaultParagraphFont"/>
    <w:link w:val="TableHeaderRow"/>
    <w:rsid w:val="009B4C3F"/>
    <w:rPr>
      <w:rFonts w:ascii="Raleway" w:eastAsia="Times New Roman" w:hAnsi="Raleway" w:cs="Open Sans"/>
      <w:b/>
      <w:color w:val="000000"/>
    </w:rPr>
  </w:style>
  <w:style w:type="paragraph" w:styleId="ListParagraph">
    <w:name w:val="List Paragraph"/>
    <w:basedOn w:val="Normal"/>
    <w:link w:val="ListParagraphChar"/>
    <w:uiPriority w:val="34"/>
    <w:qFormat/>
    <w:rsid w:val="001E3918"/>
    <w:pPr>
      <w:ind w:left="720"/>
      <w:contextualSpacing/>
    </w:pPr>
  </w:style>
  <w:style w:type="paragraph" w:customStyle="1" w:styleId="Footnote">
    <w:name w:val="Footnote"/>
    <w:basedOn w:val="Normal"/>
    <w:link w:val="FootnoteChar"/>
    <w:rsid w:val="00724BD1"/>
    <w:pPr>
      <w:spacing w:before="120" w:after="240"/>
    </w:pPr>
    <w:rPr>
      <w:i/>
      <w:sz w:val="16"/>
      <w:szCs w:val="16"/>
    </w:rPr>
  </w:style>
  <w:style w:type="paragraph" w:styleId="Caption">
    <w:name w:val="caption"/>
    <w:aliases w:val="Header5"/>
    <w:basedOn w:val="Heading5"/>
    <w:next w:val="Normal"/>
    <w:uiPriority w:val="35"/>
    <w:unhideWhenUsed/>
    <w:qFormat/>
    <w:rsid w:val="0039651D"/>
    <w:pPr>
      <w:spacing w:before="0" w:after="200" w:line="240" w:lineRule="auto"/>
    </w:pPr>
    <w:rPr>
      <w:rFonts w:ascii="Calibri" w:hAnsi="Calibri"/>
      <w:b/>
      <w:iCs/>
      <w:color w:val="000000" w:themeColor="text2"/>
      <w:szCs w:val="18"/>
    </w:rPr>
  </w:style>
  <w:style w:type="character" w:customStyle="1" w:styleId="FootnoteChar">
    <w:name w:val="Footnote Char"/>
    <w:basedOn w:val="DefaultParagraphFont"/>
    <w:link w:val="Footnote"/>
    <w:rsid w:val="00724BD1"/>
    <w:rPr>
      <w:rFonts w:ascii="Raleway" w:eastAsia="Times New Roman" w:hAnsi="Raleway" w:cs="Open Sans"/>
      <w:i/>
      <w:color w:val="000000"/>
      <w:sz w:val="16"/>
      <w:szCs w:val="16"/>
      <w:shd w:val="clear" w:color="auto" w:fill="FFFFFF"/>
    </w:rPr>
  </w:style>
  <w:style w:type="paragraph" w:customStyle="1" w:styleId="PhotoCaptions">
    <w:name w:val="Photo Captions"/>
    <w:basedOn w:val="Normal"/>
    <w:rsid w:val="00724BD1"/>
    <w:pPr>
      <w:spacing w:before="120"/>
    </w:pPr>
    <w:rPr>
      <w:i/>
    </w:rPr>
  </w:style>
  <w:style w:type="character" w:styleId="Hyperlink">
    <w:name w:val="Hyperlink"/>
    <w:basedOn w:val="DefaultParagraphFont"/>
    <w:uiPriority w:val="99"/>
    <w:unhideWhenUsed/>
    <w:rsid w:val="00471689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6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8D2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D2"/>
    <w:rPr>
      <w:rFonts w:ascii="Times New Roman" w:eastAsia="Times New Roman" w:hAnsi="Times New Roman" w:cs="Times New Roman"/>
      <w:color w:val="000000"/>
      <w:sz w:val="18"/>
      <w:szCs w:val="18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15B"/>
    <w:rPr>
      <w:rFonts w:asciiTheme="majorHAnsi" w:eastAsiaTheme="majorEastAsia" w:hAnsiTheme="majorHAnsi" w:cstheme="majorBidi"/>
      <w:i/>
      <w:iCs/>
      <w:color w:val="A5A5A5" w:themeColor="accent1" w:themeShade="BF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15B"/>
    <w:rPr>
      <w:rFonts w:asciiTheme="majorHAnsi" w:eastAsiaTheme="majorEastAsia" w:hAnsiTheme="majorHAnsi" w:cstheme="majorBidi"/>
      <w:color w:val="A5A5A5" w:themeColor="accent1" w:themeShade="BF"/>
      <w:shd w:val="clear" w:color="auto" w:fill="FFFFF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9015B"/>
    <w:rPr>
      <w:rFonts w:ascii="Raleway" w:eastAsia="Times New Roman" w:hAnsi="Raleway" w:cs="Open Sans"/>
      <w:color w:val="000000"/>
      <w:shd w:val="clear" w:color="auto" w:fill="FFFFFF"/>
    </w:rPr>
  </w:style>
  <w:style w:type="paragraph" w:customStyle="1" w:styleId="header4">
    <w:name w:val="header 4"/>
    <w:basedOn w:val="Heading4"/>
    <w:qFormat/>
    <w:rsid w:val="0039651D"/>
    <w:rPr>
      <w:rFonts w:ascii="Calibri" w:hAnsi="Calibri"/>
      <w:b/>
      <w:i w:val="0"/>
      <w:color w:val="000000" w:themeColor="text1"/>
    </w:rPr>
  </w:style>
  <w:style w:type="table" w:customStyle="1" w:styleId="TableGrid0">
    <w:name w:val="TableGrid"/>
    <w:rsid w:val="00FF2D9B"/>
    <w:rPr>
      <w:rFonts w:eastAsiaTheme="minorEastAsia"/>
      <w:sz w:val="22"/>
      <w:szCs w:val="22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FF2D9B"/>
    <w:pPr>
      <w:keepNext/>
      <w:keepLines/>
      <w:shd w:val="clear" w:color="auto" w:fill="auto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A5A5A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D396A"/>
    <w:pPr>
      <w:shd w:val="clear" w:color="auto" w:fill="auto"/>
      <w:spacing w:before="0" w:after="100" w:line="259" w:lineRule="auto"/>
    </w:pPr>
    <w:rPr>
      <w:rFonts w:ascii="Verdana" w:eastAsia="Calibri" w:hAnsi="Verdana"/>
      <w:b/>
      <w:noProof/>
      <w:sz w:val="28"/>
      <w:szCs w:val="28"/>
      <w:lang w:eastAsia="en-CA"/>
    </w:rPr>
  </w:style>
  <w:style w:type="paragraph" w:styleId="TOC2">
    <w:name w:val="toc 2"/>
    <w:basedOn w:val="Normal"/>
    <w:next w:val="Normal"/>
    <w:autoRedefine/>
    <w:uiPriority w:val="39"/>
    <w:unhideWhenUsed/>
    <w:rsid w:val="00BD396A"/>
    <w:pPr>
      <w:shd w:val="clear" w:color="auto" w:fill="auto"/>
      <w:spacing w:before="0" w:after="100" w:line="259" w:lineRule="auto"/>
    </w:pPr>
    <w:rPr>
      <w:rFonts w:ascii="Verdana" w:eastAsia="Arial" w:hAnsi="Verdana" w:cs="Calibri"/>
      <w:b/>
      <w:noProof/>
      <w:sz w:val="28"/>
      <w:szCs w:val="28"/>
      <w:lang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FF2D9B"/>
    <w:rPr>
      <w:color w:val="919191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B6D6A"/>
    <w:pPr>
      <w:spacing w:after="100"/>
      <w:ind w:left="560"/>
    </w:pPr>
  </w:style>
  <w:style w:type="character" w:styleId="CommentReference">
    <w:name w:val="annotation reference"/>
    <w:basedOn w:val="DefaultParagraphFont"/>
    <w:uiPriority w:val="99"/>
    <w:semiHidden/>
    <w:unhideWhenUsed/>
    <w:rsid w:val="00433B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3B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3BF5"/>
    <w:rPr>
      <w:rFonts w:ascii="Arial" w:eastAsia="Verdana" w:hAnsi="Arial" w:cs="Arial"/>
      <w:color w:val="000000"/>
      <w:sz w:val="20"/>
      <w:szCs w:val="20"/>
      <w:shd w:val="clear" w:color="auto" w:fill="FFFFF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3B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3BF5"/>
    <w:rPr>
      <w:rFonts w:ascii="Arial" w:eastAsia="Verdana" w:hAnsi="Arial" w:cs="Arial"/>
      <w:b/>
      <w:bCs/>
      <w:color w:val="000000"/>
      <w:sz w:val="20"/>
      <w:szCs w:val="20"/>
      <w:shd w:val="clear" w:color="auto" w:fill="FFFFFF"/>
    </w:rPr>
  </w:style>
  <w:style w:type="paragraph" w:styleId="Revision">
    <w:name w:val="Revision"/>
    <w:hidden/>
    <w:uiPriority w:val="99"/>
    <w:semiHidden/>
    <w:rsid w:val="00573462"/>
    <w:rPr>
      <w:rFonts w:ascii="Arial" w:eastAsia="Verdana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oingbusiness.mgs.gov.on.ca/mbs/psb/vordb.nsf/english/home_page?openDocument&amp;login" TargetMode="External"/><Relationship Id="rId18" Type="http://schemas.openxmlformats.org/officeDocument/2006/relationships/image" Target="media/image5.jpg"/><Relationship Id="rId26" Type="http://schemas.openxmlformats.org/officeDocument/2006/relationships/hyperlink" Target="mailto:ppitpb.apts@ontario.ca" TargetMode="External"/><Relationship Id="rId39" Type="http://schemas.openxmlformats.org/officeDocument/2006/relationships/image" Target="media/image19.jp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image" Target="media/image15.jpg"/><Relationship Id="rId42" Type="http://schemas.openxmlformats.org/officeDocument/2006/relationships/hyperlink" Target="http://www.doingbusiness.mgs.gov.on.ca/mbs/psb/vordb.nsf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hyperlink" Target="mailto:ppitpb.apts@ontario.ca" TargetMode="External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4.jpg"/><Relationship Id="rId41" Type="http://schemas.openxmlformats.org/officeDocument/2006/relationships/hyperlink" Target="http://www.doingbusiness.mgs.gov.on.ca/mbs/psb/vordb.ns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oingbusiness.mgs.gov.on.ca/mbs/psb/vordb.nsf" TargetMode="External"/><Relationship Id="rId24" Type="http://schemas.openxmlformats.org/officeDocument/2006/relationships/image" Target="media/image11.jpg"/><Relationship Id="rId37" Type="http://schemas.openxmlformats.org/officeDocument/2006/relationships/image" Target="media/image18.jpg"/><Relationship Id="rId40" Type="http://schemas.openxmlformats.org/officeDocument/2006/relationships/image" Target="media/image20.jpg"/><Relationship Id="rId45" Type="http://schemas.openxmlformats.org/officeDocument/2006/relationships/hyperlink" Target="http://www.doingbusiness.mgs.gov.on.ca/mbs/psb/vordb.ns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http://www.doingbusiness.mgs.gov.on.ca/mbs/psb/vordb.nsf" TargetMode="External"/><Relationship Id="rId36" Type="http://schemas.openxmlformats.org/officeDocument/2006/relationships/image" Target="media/image17.jp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4" Type="http://schemas.openxmlformats.org/officeDocument/2006/relationships/hyperlink" Target="http://www.doingbusiness.mgs.gov.on.ca/mbs/psb/vordb.ns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pitpb.apts@ontario.c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g"/><Relationship Id="rId35" Type="http://schemas.openxmlformats.org/officeDocument/2006/relationships/image" Target="media/image16.jpg"/><Relationship Id="rId43" Type="http://schemas.openxmlformats.org/officeDocument/2006/relationships/hyperlink" Target="http://www.doingbusiness.mgs.gov.on.ca/mbs/psb/vordb.nsf" TargetMode="External"/><Relationship Id="rId4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rylSc\Desktop\MGCS-Fact-Sheet.dotx" TargetMode="External"/></Relationships>
</file>

<file path=word/theme/theme1.xml><?xml version="1.0" encoding="utf-8"?>
<a:theme xmlns:a="http://schemas.openxmlformats.org/drawingml/2006/main" name="OntarioVI-report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698BFEFF31D44B74ABB9E4C22850E" ma:contentTypeVersion="13" ma:contentTypeDescription="Create a new document." ma:contentTypeScope="" ma:versionID="8bf231f857db3a88c33ba85a450a8dd0">
  <xsd:schema xmlns:xsd="http://www.w3.org/2001/XMLSchema" xmlns:xs="http://www.w3.org/2001/XMLSchema" xmlns:p="http://schemas.microsoft.com/office/2006/metadata/properties" xmlns:ns3="ca95a777-481b-4449-9f4a-5e20f8fe7ea7" xmlns:ns4="2908245c-a379-4380-8bed-d2e4fb612020" targetNamespace="http://schemas.microsoft.com/office/2006/metadata/properties" ma:root="true" ma:fieldsID="2aae7fe3467477387507b81dfce7394c" ns3:_="" ns4:_="">
    <xsd:import namespace="ca95a777-481b-4449-9f4a-5e20f8fe7ea7"/>
    <xsd:import namespace="2908245c-a379-4380-8bed-d2e4fb6120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5a777-481b-4449-9f4a-5e20f8fe7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8245c-a379-4380-8bed-d2e4fb61202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7CD8E5-A4C5-446F-BF92-543E5DD5E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95a777-481b-4449-9f4a-5e20f8fe7ea7"/>
    <ds:schemaRef ds:uri="2908245c-a379-4380-8bed-d2e4fb6120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BE93E4-17EE-4921-87CD-0A9388935E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A3039A-F0EF-4152-B760-FFCE019AC6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E6BDB3-CED5-42A2-933A-912CB4A34E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MGCS-Fact-Sheet</Template>
  <TotalTime>126</TotalTime>
  <Pages>16</Pages>
  <Words>3462</Words>
  <Characters>19738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MGCS_Fact Sheet_Template</vt:lpstr>
    </vt:vector>
  </TitlesOfParts>
  <Manager/>
  <Company>MGCS</Company>
  <LinksUpToDate>false</LinksUpToDate>
  <CharactersWithSpaces>23154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MGCS_Fact Sheet_Template</dc:title>
  <dc:subject/>
  <dc:creator>Merrylees, Scot (MGCS)</dc:creator>
  <cp:keywords/>
  <dc:description/>
  <cp:lastModifiedBy>Merrylees, Scot (CSCO)</cp:lastModifiedBy>
  <cp:revision>8</cp:revision>
  <cp:lastPrinted>2020-02-13T18:14:00Z</cp:lastPrinted>
  <dcterms:created xsi:type="dcterms:W3CDTF">2023-09-12T20:52:00Z</dcterms:created>
  <dcterms:modified xsi:type="dcterms:W3CDTF">2023-10-12T17:07:00Z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0x010100511698BFEFF31D44B74ABB9E4C22850E</vt:lpwstr>
  </property>
  <property fmtid="{D5CDD505-2E9C-101B-9397-08002B2CF9AE}" pid="3" name="MSIP_Label_034a106e-6316-442c-ad35-738afd673d2b_Enabled">
    <vt:lpwstr>true</vt:lpwstr>
  </property>
  <property fmtid="{D5CDD505-2E9C-101B-9397-08002B2CF9AE}" pid="4" name="MSIP_Label_034a106e-6316-442c-ad35-738afd673d2b_SetDate">
    <vt:lpwstr>2023-09-11T18:54:41Z</vt:lpwstr>
  </property>
  <property fmtid="{D5CDD505-2E9C-101B-9397-08002B2CF9AE}" pid="5" name="MSIP_Label_034a106e-6316-442c-ad35-738afd673d2b_Method">
    <vt:lpwstr>Standard</vt:lpwstr>
  </property>
  <property fmtid="{D5CDD505-2E9C-101B-9397-08002B2CF9AE}" pid="6" name="MSIP_Label_034a106e-6316-442c-ad35-738afd673d2b_Name">
    <vt:lpwstr>034a106e-6316-442c-ad35-738afd673d2b</vt:lpwstr>
  </property>
  <property fmtid="{D5CDD505-2E9C-101B-9397-08002B2CF9AE}" pid="7" name="MSIP_Label_034a106e-6316-442c-ad35-738afd673d2b_SiteId">
    <vt:lpwstr>cddc1229-ac2a-4b97-b78a-0e5cacb5865c</vt:lpwstr>
  </property>
  <property fmtid="{D5CDD505-2E9C-101B-9397-08002B2CF9AE}" pid="8" name="MSIP_Label_034a106e-6316-442c-ad35-738afd673d2b_ContentBits">
    <vt:lpwstr>0</vt:lpwstr>
  </property>
</Properties>
</file>